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1C" w:rsidRDefault="00C15F1C" w:rsidP="00D02300">
      <w:pPr>
        <w:spacing w:line="360" w:lineRule="auto"/>
        <w:jc w:val="center"/>
        <w:rPr>
          <w:b/>
          <w:sz w:val="28"/>
          <w:szCs w:val="28"/>
        </w:rPr>
      </w:pPr>
      <w:r w:rsidRPr="00FE21C2">
        <w:rPr>
          <w:b/>
          <w:iCs/>
          <w:sz w:val="28"/>
          <w:szCs w:val="28"/>
        </w:rPr>
        <w:t xml:space="preserve">Учебно-наглядные пособия </w:t>
      </w:r>
      <w:r w:rsidRPr="00FE21C2">
        <w:rPr>
          <w:b/>
          <w:sz w:val="28"/>
          <w:szCs w:val="28"/>
        </w:rPr>
        <w:t xml:space="preserve">кабинета русского языка </w:t>
      </w:r>
    </w:p>
    <w:p w:rsidR="00C15F1C" w:rsidRPr="00FE21C2" w:rsidRDefault="00C15F1C" w:rsidP="00D02300">
      <w:pPr>
        <w:spacing w:line="360" w:lineRule="auto"/>
        <w:jc w:val="center"/>
        <w:rPr>
          <w:b/>
          <w:sz w:val="28"/>
          <w:szCs w:val="28"/>
        </w:rPr>
      </w:pPr>
      <w:r w:rsidRPr="00FE21C2">
        <w:rPr>
          <w:b/>
          <w:sz w:val="28"/>
          <w:szCs w:val="28"/>
        </w:rPr>
        <w:t>и литературы № 206</w:t>
      </w:r>
    </w:p>
    <w:p w:rsidR="00C15F1C" w:rsidRPr="00D02300" w:rsidRDefault="00C15F1C" w:rsidP="00D023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Заведующая кабинетом: Васильева Светлана Александровна</w:t>
      </w:r>
    </w:p>
    <w:p w:rsidR="00C15F1C" w:rsidRPr="008255F9" w:rsidRDefault="00C15F1C" w:rsidP="00D02300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Учебно-материальная база по русскому языку и литературе</w:t>
      </w:r>
    </w:p>
    <w:p w:rsidR="00C15F1C" w:rsidRPr="008255F9" w:rsidRDefault="00C15F1C" w:rsidP="00D02300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1"/>
        <w:gridCol w:w="6480"/>
        <w:gridCol w:w="1800"/>
      </w:tblGrid>
      <w:tr w:rsidR="00C15F1C" w:rsidRPr="00C07027" w:rsidTr="00237EE1">
        <w:trPr>
          <w:jc w:val="center"/>
        </w:trPr>
        <w:tc>
          <w:tcPr>
            <w:tcW w:w="1041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C07027" w:rsidTr="00237EE1">
        <w:trPr>
          <w:jc w:val="center"/>
        </w:trPr>
        <w:tc>
          <w:tcPr>
            <w:tcW w:w="1041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Pr="00530E6A" w:rsidRDefault="00C15F1C" w:rsidP="00223AAD">
            <w:pPr>
              <w:rPr>
                <w:sz w:val="24"/>
                <w:szCs w:val="24"/>
              </w:rPr>
            </w:pPr>
            <w:r w:rsidRPr="00530E6A">
              <w:rPr>
                <w:sz w:val="24"/>
                <w:szCs w:val="24"/>
              </w:rPr>
              <w:t>Дидактические тексты по русскому языку с различными источниками информации (работа с художественными текстами)</w:t>
            </w:r>
          </w:p>
        </w:tc>
        <w:tc>
          <w:tcPr>
            <w:tcW w:w="1800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C15F1C" w:rsidRPr="008255F9" w:rsidRDefault="00C15F1C" w:rsidP="00D02300">
      <w:pPr>
        <w:pStyle w:val="NormalWeb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C15F1C" w:rsidRDefault="00C15F1C" w:rsidP="00811140">
      <w:pPr>
        <w:pStyle w:val="NormalWeb"/>
        <w:spacing w:before="0" w:beforeAutospacing="0" w:after="0" w:afterAutospacing="0"/>
        <w:ind w:firstLine="709"/>
        <w:jc w:val="both"/>
        <w:rPr>
          <w:b/>
        </w:rPr>
      </w:pPr>
      <w:r w:rsidRPr="00AF22A7">
        <w:rPr>
          <w:b/>
        </w:rPr>
        <w:t>Список наглядных пособий по русскому языку (макеты, таблицы, схемы, иллюстрации, портреты и</w:t>
      </w:r>
      <w:r>
        <w:rPr>
          <w:b/>
        </w:rPr>
        <w:t xml:space="preserve"> </w:t>
      </w:r>
      <w:r w:rsidRPr="00AF22A7">
        <w:rPr>
          <w:b/>
        </w:rPr>
        <w:t>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RPr="00C07027" w:rsidTr="00223AAD">
        <w:trPr>
          <w:jc w:val="center"/>
        </w:trPr>
        <w:tc>
          <w:tcPr>
            <w:tcW w:w="1008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C07027" w:rsidTr="00530E6A">
        <w:trPr>
          <w:trHeight w:val="360"/>
          <w:jc w:val="center"/>
        </w:trPr>
        <w:tc>
          <w:tcPr>
            <w:tcW w:w="1008" w:type="dxa"/>
          </w:tcPr>
          <w:p w:rsidR="00C15F1C" w:rsidRPr="00C07027" w:rsidRDefault="00C15F1C" w:rsidP="008E4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Pr="00530E6A" w:rsidRDefault="00C15F1C" w:rsidP="000B000B">
            <w:pPr>
              <w:rPr>
                <w:sz w:val="24"/>
                <w:szCs w:val="24"/>
              </w:rPr>
            </w:pPr>
            <w:r w:rsidRPr="00530E6A">
              <w:rPr>
                <w:sz w:val="24"/>
                <w:szCs w:val="24"/>
              </w:rPr>
              <w:t>Пор</w:t>
            </w:r>
            <w:r>
              <w:rPr>
                <w:sz w:val="24"/>
                <w:szCs w:val="24"/>
              </w:rPr>
              <w:t>треты поэтов и писателей 19 века</w:t>
            </w:r>
            <w:r w:rsidRPr="00530E6A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C15F1C" w:rsidRPr="0045678E" w:rsidRDefault="00C15F1C" w:rsidP="008E496B">
            <w:pPr>
              <w:jc w:val="both"/>
            </w:pPr>
            <w:r w:rsidRPr="0045678E">
              <w:t>1</w:t>
            </w:r>
          </w:p>
        </w:tc>
      </w:tr>
      <w:tr w:rsidR="00C15F1C" w:rsidRPr="00C07027" w:rsidTr="00530E6A">
        <w:trPr>
          <w:trHeight w:val="345"/>
          <w:jc w:val="center"/>
        </w:trPr>
        <w:tc>
          <w:tcPr>
            <w:tcW w:w="1008" w:type="dxa"/>
          </w:tcPr>
          <w:p w:rsidR="00C15F1C" w:rsidRDefault="00C15F1C" w:rsidP="008E4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</w:tcPr>
          <w:p w:rsidR="00C15F1C" w:rsidRPr="00530E6A" w:rsidRDefault="00C15F1C" w:rsidP="000B0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Портреты писателей 20 века.</w:t>
            </w:r>
          </w:p>
        </w:tc>
        <w:tc>
          <w:tcPr>
            <w:tcW w:w="1800" w:type="dxa"/>
          </w:tcPr>
          <w:p w:rsidR="00C15F1C" w:rsidRPr="0045678E" w:rsidRDefault="00C15F1C" w:rsidP="008E496B">
            <w:pPr>
              <w:jc w:val="both"/>
            </w:pPr>
            <w:r>
              <w:t>1</w:t>
            </w:r>
          </w:p>
        </w:tc>
      </w:tr>
      <w:tr w:rsidR="00C15F1C" w:rsidRPr="00C07027" w:rsidTr="00530E6A">
        <w:trPr>
          <w:trHeight w:val="345"/>
          <w:jc w:val="center"/>
        </w:trPr>
        <w:tc>
          <w:tcPr>
            <w:tcW w:w="1008" w:type="dxa"/>
          </w:tcPr>
          <w:p w:rsidR="00C15F1C" w:rsidRDefault="00C15F1C" w:rsidP="008E4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C15F1C" w:rsidRDefault="00C15F1C" w:rsidP="000B0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 композиторы.</w:t>
            </w:r>
          </w:p>
        </w:tc>
        <w:tc>
          <w:tcPr>
            <w:tcW w:w="1800" w:type="dxa"/>
          </w:tcPr>
          <w:p w:rsidR="00C15F1C" w:rsidRPr="0045678E" w:rsidRDefault="00C15F1C" w:rsidP="008E496B">
            <w:pPr>
              <w:jc w:val="both"/>
            </w:pPr>
            <w:r>
              <w:t>1</w:t>
            </w:r>
          </w:p>
        </w:tc>
      </w:tr>
      <w:tr w:rsidR="00C15F1C" w:rsidRPr="00C07027" w:rsidTr="00F7066D">
        <w:trPr>
          <w:trHeight w:val="195"/>
          <w:jc w:val="center"/>
        </w:trPr>
        <w:tc>
          <w:tcPr>
            <w:tcW w:w="1008" w:type="dxa"/>
          </w:tcPr>
          <w:p w:rsidR="00C15F1C" w:rsidRDefault="00C15F1C" w:rsidP="008E4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C15F1C" w:rsidRDefault="00C15F1C" w:rsidP="000B0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 художники.</w:t>
            </w:r>
          </w:p>
        </w:tc>
        <w:tc>
          <w:tcPr>
            <w:tcW w:w="1800" w:type="dxa"/>
          </w:tcPr>
          <w:p w:rsidR="00C15F1C" w:rsidRDefault="00C15F1C" w:rsidP="008E496B">
            <w:pPr>
              <w:jc w:val="both"/>
            </w:pPr>
            <w:r>
              <w:t>1</w:t>
            </w:r>
          </w:p>
        </w:tc>
      </w:tr>
    </w:tbl>
    <w:p w:rsidR="00C15F1C" w:rsidRPr="008255F9" w:rsidRDefault="00C15F1C" w:rsidP="00D02300">
      <w:pPr>
        <w:pStyle w:val="NormalWeb"/>
        <w:spacing w:before="0" w:beforeAutospacing="0" w:after="0" w:afterAutospacing="0" w:line="360" w:lineRule="auto"/>
        <w:ind w:firstLine="709"/>
        <w:jc w:val="both"/>
      </w:pPr>
    </w:p>
    <w:p w:rsidR="00C15F1C" w:rsidRPr="00B93A3A" w:rsidRDefault="00C15F1C" w:rsidP="00D02300">
      <w:pPr>
        <w:pStyle w:val="NormalWeb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B93A3A">
        <w:rPr>
          <w:b/>
        </w:rPr>
        <w:t>Дидактический</w:t>
      </w:r>
      <w:r>
        <w:rPr>
          <w:b/>
        </w:rPr>
        <w:t xml:space="preserve"> раздаточный</w:t>
      </w:r>
      <w:r w:rsidRPr="00B93A3A">
        <w:rPr>
          <w:b/>
        </w:rPr>
        <w:t xml:space="preserve"> материал</w:t>
      </w:r>
      <w:r>
        <w:rPr>
          <w:b/>
        </w:rPr>
        <w:t xml:space="preserve"> </w:t>
      </w:r>
      <w:r w:rsidRPr="00B93A3A">
        <w:rPr>
          <w:b/>
        </w:rPr>
        <w:t xml:space="preserve"> по русскому языку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"/>
        <w:gridCol w:w="6543"/>
        <w:gridCol w:w="1817"/>
      </w:tblGrid>
      <w:tr w:rsidR="00C15F1C" w:rsidRPr="00C07027" w:rsidTr="001803CE">
        <w:trPr>
          <w:trHeight w:val="271"/>
          <w:jc w:val="center"/>
        </w:trPr>
        <w:tc>
          <w:tcPr>
            <w:tcW w:w="1018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543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17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C07027" w:rsidTr="00530E6A">
        <w:trPr>
          <w:trHeight w:val="187"/>
          <w:jc w:val="center"/>
        </w:trPr>
        <w:tc>
          <w:tcPr>
            <w:tcW w:w="1018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3" w:type="dxa"/>
          </w:tcPr>
          <w:p w:rsidR="00C15F1C" w:rsidRPr="00E57290" w:rsidRDefault="00C15F1C" w:rsidP="00E57290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Дидактические карточки по русскому языку 5-11 класс</w:t>
            </w:r>
          </w:p>
        </w:tc>
        <w:tc>
          <w:tcPr>
            <w:tcW w:w="1817" w:type="dxa"/>
          </w:tcPr>
          <w:p w:rsidR="00C15F1C" w:rsidRPr="00C07027" w:rsidRDefault="00C15F1C" w:rsidP="00530E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C07027" w:rsidTr="00530E6A">
        <w:trPr>
          <w:trHeight w:val="165"/>
          <w:jc w:val="center"/>
        </w:trPr>
        <w:tc>
          <w:tcPr>
            <w:tcW w:w="1018" w:type="dxa"/>
          </w:tcPr>
          <w:p w:rsidR="00C15F1C" w:rsidRPr="00C07027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3" w:type="dxa"/>
          </w:tcPr>
          <w:p w:rsidR="00C15F1C" w:rsidRPr="00D13AAA" w:rsidRDefault="00C15F1C" w:rsidP="007E745D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5 класс. Тесты: в 2 частях.</w:t>
            </w:r>
          </w:p>
        </w:tc>
        <w:tc>
          <w:tcPr>
            <w:tcW w:w="1817" w:type="dxa"/>
          </w:tcPr>
          <w:p w:rsidR="00C15F1C" w:rsidRPr="00C07027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15F1C" w:rsidRPr="00C07027" w:rsidTr="00530E6A">
        <w:trPr>
          <w:trHeight w:val="165"/>
          <w:jc w:val="center"/>
        </w:trPr>
        <w:tc>
          <w:tcPr>
            <w:tcW w:w="101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43" w:type="dxa"/>
          </w:tcPr>
          <w:p w:rsidR="00C15F1C" w:rsidRPr="00D13AAA" w:rsidRDefault="00C15F1C" w:rsidP="007E745D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6 класс. Тесты: в 2 частях.</w:t>
            </w:r>
          </w:p>
        </w:tc>
        <w:tc>
          <w:tcPr>
            <w:tcW w:w="1817" w:type="dxa"/>
          </w:tcPr>
          <w:p w:rsidR="00C15F1C" w:rsidRDefault="00C15F1C" w:rsidP="007E745D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</w:tr>
      <w:tr w:rsidR="00C15F1C" w:rsidRPr="00C07027" w:rsidTr="00530E6A">
        <w:trPr>
          <w:trHeight w:val="165"/>
          <w:jc w:val="center"/>
        </w:trPr>
        <w:tc>
          <w:tcPr>
            <w:tcW w:w="101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43" w:type="dxa"/>
          </w:tcPr>
          <w:p w:rsidR="00C15F1C" w:rsidRPr="00D13AAA" w:rsidRDefault="00C15F1C" w:rsidP="007E745D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7 класс. Тесты: в 2 частях.</w:t>
            </w:r>
          </w:p>
        </w:tc>
        <w:tc>
          <w:tcPr>
            <w:tcW w:w="1817" w:type="dxa"/>
          </w:tcPr>
          <w:p w:rsidR="00C15F1C" w:rsidRDefault="00C15F1C" w:rsidP="007E745D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</w:tr>
      <w:tr w:rsidR="00C15F1C" w:rsidRPr="00C07027" w:rsidTr="00530E6A">
        <w:trPr>
          <w:trHeight w:val="165"/>
          <w:jc w:val="center"/>
        </w:trPr>
        <w:tc>
          <w:tcPr>
            <w:tcW w:w="101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43" w:type="dxa"/>
          </w:tcPr>
          <w:p w:rsidR="00C15F1C" w:rsidRPr="00D13AAA" w:rsidRDefault="00C15F1C" w:rsidP="007E745D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8 класс. Тесты: в 2 частях.</w:t>
            </w:r>
          </w:p>
        </w:tc>
        <w:tc>
          <w:tcPr>
            <w:tcW w:w="1817" w:type="dxa"/>
          </w:tcPr>
          <w:p w:rsidR="00C15F1C" w:rsidRDefault="00C15F1C" w:rsidP="007E745D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</w:tr>
      <w:tr w:rsidR="00C15F1C" w:rsidRPr="00C07027" w:rsidTr="00530E6A">
        <w:trPr>
          <w:trHeight w:val="200"/>
          <w:jc w:val="center"/>
        </w:trPr>
        <w:tc>
          <w:tcPr>
            <w:tcW w:w="101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43" w:type="dxa"/>
          </w:tcPr>
          <w:p w:rsidR="00C15F1C" w:rsidRPr="00D13AAA" w:rsidRDefault="00C15F1C" w:rsidP="007E745D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9 класс. Тесты: в 2 частях.</w:t>
            </w:r>
          </w:p>
        </w:tc>
        <w:tc>
          <w:tcPr>
            <w:tcW w:w="1817" w:type="dxa"/>
          </w:tcPr>
          <w:p w:rsidR="00C15F1C" w:rsidRDefault="00C15F1C" w:rsidP="007E745D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C15F1C" w:rsidRDefault="00C15F1C" w:rsidP="00D02300">
      <w:pPr>
        <w:rPr>
          <w:b/>
          <w:sz w:val="24"/>
          <w:szCs w:val="24"/>
          <w:lang w:val="tt-RU"/>
        </w:rPr>
      </w:pPr>
    </w:p>
    <w:p w:rsidR="00C15F1C" w:rsidRPr="008255F9" w:rsidRDefault="00C15F1C" w:rsidP="00D02300">
      <w:pPr>
        <w:jc w:val="center"/>
        <w:rPr>
          <w:b/>
          <w:iCs/>
          <w:sz w:val="24"/>
          <w:szCs w:val="24"/>
        </w:rPr>
      </w:pPr>
      <w:r w:rsidRPr="008255F9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C15F1C" w:rsidRPr="008255F9" w:rsidRDefault="00C15F1C" w:rsidP="00D02300">
      <w:pPr>
        <w:jc w:val="center"/>
        <w:rPr>
          <w:b/>
          <w:sz w:val="24"/>
          <w:szCs w:val="24"/>
        </w:rPr>
      </w:pPr>
      <w:r w:rsidRPr="008255F9"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RPr="00C07027" w:rsidTr="00223AAD">
        <w:trPr>
          <w:jc w:val="center"/>
        </w:trPr>
        <w:tc>
          <w:tcPr>
            <w:tcW w:w="1008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</w:tcPr>
          <w:p w:rsidR="00C15F1C" w:rsidRPr="00C07027" w:rsidRDefault="00C15F1C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C07027" w:rsidTr="00223AAD">
        <w:trPr>
          <w:jc w:val="center"/>
        </w:trPr>
        <w:tc>
          <w:tcPr>
            <w:tcW w:w="1008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Pr="00A801DC" w:rsidRDefault="00C15F1C" w:rsidP="00022EEA">
            <w:pPr>
              <w:rPr>
                <w:sz w:val="24"/>
                <w:szCs w:val="24"/>
                <w:lang w:val="tt-RU"/>
              </w:rPr>
            </w:pPr>
            <w:r w:rsidRPr="00A801DC">
              <w:rPr>
                <w:sz w:val="24"/>
                <w:szCs w:val="24"/>
                <w:lang w:val="tt-RU"/>
              </w:rPr>
              <w:t>Магнитофон</w:t>
            </w:r>
          </w:p>
        </w:tc>
        <w:tc>
          <w:tcPr>
            <w:tcW w:w="1800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1</w:t>
            </w:r>
          </w:p>
        </w:tc>
      </w:tr>
      <w:tr w:rsidR="00C15F1C" w:rsidRPr="00C07027" w:rsidTr="00223AAD">
        <w:trPr>
          <w:jc w:val="center"/>
        </w:trPr>
        <w:tc>
          <w:tcPr>
            <w:tcW w:w="1008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</w:tcPr>
          <w:p w:rsidR="00C15F1C" w:rsidRPr="00A801DC" w:rsidRDefault="00C15F1C" w:rsidP="00022EEA">
            <w:pPr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Ноутбук</w:t>
            </w:r>
          </w:p>
        </w:tc>
        <w:tc>
          <w:tcPr>
            <w:tcW w:w="1800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1</w:t>
            </w:r>
          </w:p>
        </w:tc>
      </w:tr>
      <w:tr w:rsidR="00C15F1C" w:rsidRPr="00C07027" w:rsidTr="00223AAD">
        <w:trPr>
          <w:jc w:val="center"/>
        </w:trPr>
        <w:tc>
          <w:tcPr>
            <w:tcW w:w="1008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C15F1C" w:rsidRPr="00A801DC" w:rsidRDefault="00C15F1C" w:rsidP="00022EEA">
            <w:pPr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1</w:t>
            </w:r>
          </w:p>
        </w:tc>
      </w:tr>
      <w:tr w:rsidR="00C15F1C" w:rsidRPr="00C07027" w:rsidTr="00223AAD">
        <w:trPr>
          <w:jc w:val="center"/>
        </w:trPr>
        <w:tc>
          <w:tcPr>
            <w:tcW w:w="1008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C15F1C" w:rsidRPr="00A801DC" w:rsidRDefault="00C15F1C" w:rsidP="00022EEA">
            <w:pPr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1</w:t>
            </w:r>
          </w:p>
        </w:tc>
      </w:tr>
      <w:tr w:rsidR="00C15F1C" w:rsidRPr="00C07027" w:rsidTr="00F7066D">
        <w:trPr>
          <w:jc w:val="center"/>
        </w:trPr>
        <w:tc>
          <w:tcPr>
            <w:tcW w:w="1008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</w:tcPr>
          <w:p w:rsidR="00C15F1C" w:rsidRPr="00A801DC" w:rsidRDefault="00C15F1C" w:rsidP="00022EEA">
            <w:pPr>
              <w:rPr>
                <w:sz w:val="24"/>
                <w:szCs w:val="24"/>
              </w:rPr>
            </w:pPr>
            <w:r w:rsidRPr="00A801DC">
              <w:rPr>
                <w:sz w:val="24"/>
                <w:szCs w:val="24"/>
              </w:rPr>
              <w:t>Мультимедиа-проектор</w:t>
            </w:r>
          </w:p>
        </w:tc>
        <w:tc>
          <w:tcPr>
            <w:tcW w:w="1800" w:type="dxa"/>
          </w:tcPr>
          <w:p w:rsidR="00C15F1C" w:rsidRPr="00A801DC" w:rsidRDefault="00C15F1C" w:rsidP="00022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C07027" w:rsidTr="00223AAD">
        <w:trPr>
          <w:jc w:val="center"/>
        </w:trPr>
        <w:tc>
          <w:tcPr>
            <w:tcW w:w="1008" w:type="dxa"/>
          </w:tcPr>
          <w:p w:rsidR="00C15F1C" w:rsidRPr="00C07027" w:rsidRDefault="00C15F1C" w:rsidP="00022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:rsidR="00C15F1C" w:rsidRPr="00C07027" w:rsidRDefault="00C15F1C" w:rsidP="0002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1800" w:type="dxa"/>
          </w:tcPr>
          <w:p w:rsidR="00C15F1C" w:rsidRPr="00C07027" w:rsidRDefault="00C15F1C" w:rsidP="00022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Pr="001E1FD8" w:rsidRDefault="00C15F1C" w:rsidP="001E1FD8">
      <w:pPr>
        <w:rPr>
          <w:b/>
          <w:sz w:val="24"/>
          <w:szCs w:val="24"/>
        </w:rPr>
      </w:pPr>
    </w:p>
    <w:p w:rsidR="00C15F1C" w:rsidRPr="008255F9" w:rsidRDefault="00C15F1C" w:rsidP="00D02300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Учебно-методическая и справочная литература</w:t>
      </w:r>
    </w:p>
    <w:p w:rsidR="00C15F1C" w:rsidRPr="008255F9" w:rsidRDefault="00C15F1C" w:rsidP="00D02300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7"/>
        <w:gridCol w:w="2781"/>
        <w:gridCol w:w="2580"/>
        <w:gridCol w:w="1689"/>
        <w:gridCol w:w="1046"/>
        <w:gridCol w:w="758"/>
      </w:tblGrid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B507B4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№</w:t>
            </w:r>
          </w:p>
        </w:tc>
        <w:tc>
          <w:tcPr>
            <w:tcW w:w="2781" w:type="dxa"/>
          </w:tcPr>
          <w:p w:rsidR="00C15F1C" w:rsidRPr="005B3A5F" w:rsidRDefault="00C15F1C" w:rsidP="00B507B4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Название</w:t>
            </w:r>
          </w:p>
        </w:tc>
        <w:tc>
          <w:tcPr>
            <w:tcW w:w="2580" w:type="dxa"/>
          </w:tcPr>
          <w:p w:rsidR="00C15F1C" w:rsidRPr="005B3A5F" w:rsidRDefault="00C15F1C" w:rsidP="00B507B4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Автор</w:t>
            </w:r>
          </w:p>
        </w:tc>
        <w:tc>
          <w:tcPr>
            <w:tcW w:w="1689" w:type="dxa"/>
          </w:tcPr>
          <w:p w:rsidR="00C15F1C" w:rsidRPr="005B3A5F" w:rsidRDefault="00C15F1C" w:rsidP="00B507B4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6" w:type="dxa"/>
          </w:tcPr>
          <w:p w:rsidR="00C15F1C" w:rsidRPr="005B3A5F" w:rsidRDefault="00C15F1C" w:rsidP="00B507B4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Год издания</w:t>
            </w:r>
          </w:p>
        </w:tc>
        <w:tc>
          <w:tcPr>
            <w:tcW w:w="758" w:type="dxa"/>
          </w:tcPr>
          <w:p w:rsidR="00C15F1C" w:rsidRPr="005B3A5F" w:rsidRDefault="00C15F1C" w:rsidP="00B507B4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Кол. экз.</w:t>
            </w:r>
          </w:p>
        </w:tc>
      </w:tr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Толковый словарь русского языка</w:t>
            </w:r>
          </w:p>
        </w:tc>
        <w:tc>
          <w:tcPr>
            <w:tcW w:w="2580" w:type="dxa"/>
          </w:tcPr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В.И.Даль</w:t>
            </w:r>
          </w:p>
        </w:tc>
        <w:tc>
          <w:tcPr>
            <w:tcW w:w="1689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Астрель</w:t>
            </w:r>
          </w:p>
        </w:tc>
        <w:tc>
          <w:tcPr>
            <w:tcW w:w="1046" w:type="dxa"/>
          </w:tcPr>
          <w:p w:rsidR="00C15F1C" w:rsidRPr="005B3A5F" w:rsidRDefault="00C15F1C" w:rsidP="00530E6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2003</w:t>
            </w:r>
          </w:p>
        </w:tc>
        <w:tc>
          <w:tcPr>
            <w:tcW w:w="758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Толковый словарь русского языка</w:t>
            </w:r>
          </w:p>
        </w:tc>
        <w:tc>
          <w:tcPr>
            <w:tcW w:w="2580" w:type="dxa"/>
          </w:tcPr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С.И. Ожегов</w:t>
            </w:r>
          </w:p>
        </w:tc>
        <w:tc>
          <w:tcPr>
            <w:tcW w:w="1689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ООО «ИТИ Технологии»</w:t>
            </w:r>
          </w:p>
        </w:tc>
        <w:tc>
          <w:tcPr>
            <w:tcW w:w="1046" w:type="dxa"/>
          </w:tcPr>
          <w:p w:rsidR="00C15F1C" w:rsidRPr="005B3A5F" w:rsidRDefault="00C15F1C" w:rsidP="00530E6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2007</w:t>
            </w:r>
          </w:p>
        </w:tc>
        <w:tc>
          <w:tcPr>
            <w:tcW w:w="758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3</w:t>
            </w:r>
          </w:p>
        </w:tc>
        <w:tc>
          <w:tcPr>
            <w:tcW w:w="2781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Фразеологический словарь русского языка</w:t>
            </w:r>
          </w:p>
        </w:tc>
        <w:tc>
          <w:tcPr>
            <w:tcW w:w="2580" w:type="dxa"/>
          </w:tcPr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А.И. Молотков</w:t>
            </w:r>
          </w:p>
        </w:tc>
        <w:tc>
          <w:tcPr>
            <w:tcW w:w="1689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46" w:type="dxa"/>
          </w:tcPr>
          <w:p w:rsidR="00C15F1C" w:rsidRPr="005B3A5F" w:rsidRDefault="00C15F1C" w:rsidP="00530E6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1986</w:t>
            </w:r>
          </w:p>
        </w:tc>
        <w:tc>
          <w:tcPr>
            <w:tcW w:w="758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Русские пословицы и поговорки</w:t>
            </w:r>
          </w:p>
        </w:tc>
        <w:tc>
          <w:tcPr>
            <w:tcW w:w="2580" w:type="dxa"/>
          </w:tcPr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Т.М. Луговая</w:t>
            </w:r>
          </w:p>
        </w:tc>
        <w:tc>
          <w:tcPr>
            <w:tcW w:w="1689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Диалог</w:t>
            </w:r>
          </w:p>
        </w:tc>
        <w:tc>
          <w:tcPr>
            <w:tcW w:w="1046" w:type="dxa"/>
          </w:tcPr>
          <w:p w:rsidR="00C15F1C" w:rsidRPr="005B3A5F" w:rsidRDefault="00C15F1C" w:rsidP="00530E6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2002</w:t>
            </w:r>
          </w:p>
        </w:tc>
        <w:tc>
          <w:tcPr>
            <w:tcW w:w="758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5</w:t>
            </w:r>
          </w:p>
        </w:tc>
        <w:tc>
          <w:tcPr>
            <w:tcW w:w="2781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Орфографический словарь</w:t>
            </w:r>
          </w:p>
        </w:tc>
        <w:tc>
          <w:tcPr>
            <w:tcW w:w="2580" w:type="dxa"/>
          </w:tcPr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Д. И. Ушаков</w:t>
            </w:r>
          </w:p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С. Е Крючков</w:t>
            </w:r>
          </w:p>
        </w:tc>
        <w:tc>
          <w:tcPr>
            <w:tcW w:w="1689" w:type="dxa"/>
          </w:tcPr>
          <w:p w:rsidR="00C15F1C" w:rsidRPr="005B3A5F" w:rsidRDefault="00C15F1C" w:rsidP="00022EEA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C15F1C" w:rsidRPr="005B3A5F" w:rsidRDefault="00C15F1C" w:rsidP="00530E6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1984</w:t>
            </w:r>
          </w:p>
        </w:tc>
        <w:tc>
          <w:tcPr>
            <w:tcW w:w="758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5</w:t>
            </w:r>
          </w:p>
        </w:tc>
      </w:tr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6</w:t>
            </w:r>
          </w:p>
        </w:tc>
        <w:tc>
          <w:tcPr>
            <w:tcW w:w="2781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</w:rPr>
              <w:t>Универсальный словарь русского языка</w:t>
            </w:r>
          </w:p>
        </w:tc>
        <w:tc>
          <w:tcPr>
            <w:tcW w:w="2580" w:type="dxa"/>
          </w:tcPr>
          <w:p w:rsidR="00C15F1C" w:rsidRPr="005B3A5F" w:rsidRDefault="00C15F1C" w:rsidP="007576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689" w:type="dxa"/>
          </w:tcPr>
          <w:p w:rsidR="00C15F1C" w:rsidRPr="005B3A5F" w:rsidRDefault="00C15F1C" w:rsidP="00F7066D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СПб.: ИГ “Весь”</w:t>
            </w:r>
          </w:p>
        </w:tc>
        <w:tc>
          <w:tcPr>
            <w:tcW w:w="1046" w:type="dxa"/>
          </w:tcPr>
          <w:p w:rsidR="00C15F1C" w:rsidRPr="005B3A5F" w:rsidRDefault="00C15F1C" w:rsidP="00530E6A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2009</w:t>
            </w:r>
          </w:p>
        </w:tc>
        <w:tc>
          <w:tcPr>
            <w:tcW w:w="758" w:type="dxa"/>
          </w:tcPr>
          <w:p w:rsidR="00C15F1C" w:rsidRPr="005B3A5F" w:rsidRDefault="00C15F1C" w:rsidP="00757675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7</w:t>
            </w:r>
          </w:p>
        </w:tc>
        <w:tc>
          <w:tcPr>
            <w:tcW w:w="2781" w:type="dxa"/>
          </w:tcPr>
          <w:p w:rsidR="00C15F1C" w:rsidRPr="005B3A5F" w:rsidRDefault="00C15F1C" w:rsidP="00757675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Школьный словарь антонимов</w:t>
            </w:r>
          </w:p>
        </w:tc>
        <w:tc>
          <w:tcPr>
            <w:tcW w:w="2580" w:type="dxa"/>
          </w:tcPr>
          <w:p w:rsidR="00C15F1C" w:rsidRPr="005B3A5F" w:rsidRDefault="00C15F1C" w:rsidP="00757675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М.Р. Львов</w:t>
            </w:r>
          </w:p>
        </w:tc>
        <w:tc>
          <w:tcPr>
            <w:tcW w:w="1689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6" w:type="dxa"/>
          </w:tcPr>
          <w:p w:rsidR="00C15F1C" w:rsidRPr="005B3A5F" w:rsidRDefault="00C15F1C" w:rsidP="00530E6A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1987</w:t>
            </w:r>
          </w:p>
        </w:tc>
        <w:tc>
          <w:tcPr>
            <w:tcW w:w="758" w:type="dxa"/>
          </w:tcPr>
          <w:p w:rsidR="00C15F1C" w:rsidRPr="005B3A5F" w:rsidRDefault="00C15F1C" w:rsidP="00757675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2</w:t>
            </w:r>
          </w:p>
        </w:tc>
      </w:tr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8</w:t>
            </w:r>
          </w:p>
        </w:tc>
        <w:tc>
          <w:tcPr>
            <w:tcW w:w="2781" w:type="dxa"/>
          </w:tcPr>
          <w:p w:rsidR="00C15F1C" w:rsidRPr="005B3A5F" w:rsidRDefault="00C15F1C" w:rsidP="00022EEA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Словарь иностранных слов</w:t>
            </w:r>
          </w:p>
        </w:tc>
        <w:tc>
          <w:tcPr>
            <w:tcW w:w="2580" w:type="dxa"/>
          </w:tcPr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В.В. Одинцов</w:t>
            </w:r>
          </w:p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В.В. Иванов</w:t>
            </w:r>
          </w:p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Г.П. Смолицкая</w:t>
            </w:r>
          </w:p>
        </w:tc>
        <w:tc>
          <w:tcPr>
            <w:tcW w:w="1689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C15F1C" w:rsidRPr="005B3A5F" w:rsidRDefault="00C15F1C" w:rsidP="00530E6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1990</w:t>
            </w:r>
          </w:p>
        </w:tc>
        <w:tc>
          <w:tcPr>
            <w:tcW w:w="758" w:type="dxa"/>
          </w:tcPr>
          <w:p w:rsidR="00C15F1C" w:rsidRPr="005B3A5F" w:rsidRDefault="00C15F1C" w:rsidP="00757675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</w:t>
            </w:r>
          </w:p>
        </w:tc>
      </w:tr>
      <w:tr w:rsidR="00C15F1C" w:rsidRPr="00C07027" w:rsidTr="005B3A5F">
        <w:trPr>
          <w:jc w:val="center"/>
        </w:trPr>
        <w:tc>
          <w:tcPr>
            <w:tcW w:w="717" w:type="dxa"/>
          </w:tcPr>
          <w:p w:rsidR="00C15F1C" w:rsidRPr="005B3A5F" w:rsidRDefault="00C15F1C" w:rsidP="00022EE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C15F1C" w:rsidRPr="005B3A5F" w:rsidRDefault="00C15F1C" w:rsidP="00022EEA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Словообразовательный словарь русского языка для школьников</w:t>
            </w:r>
          </w:p>
        </w:tc>
        <w:tc>
          <w:tcPr>
            <w:tcW w:w="2580" w:type="dxa"/>
          </w:tcPr>
          <w:p w:rsidR="00C15F1C" w:rsidRPr="005B3A5F" w:rsidRDefault="00C15F1C" w:rsidP="00757675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Е.Н. Борисовская</w:t>
            </w:r>
          </w:p>
        </w:tc>
        <w:tc>
          <w:tcPr>
            <w:tcW w:w="1689" w:type="dxa"/>
          </w:tcPr>
          <w:p w:rsidR="00C15F1C" w:rsidRPr="005B3A5F" w:rsidRDefault="00C15F1C" w:rsidP="00F7066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ЗАО «Славянский дом книги»</w:t>
            </w:r>
          </w:p>
        </w:tc>
        <w:tc>
          <w:tcPr>
            <w:tcW w:w="1046" w:type="dxa"/>
          </w:tcPr>
          <w:p w:rsidR="00C15F1C" w:rsidRPr="005B3A5F" w:rsidRDefault="00C15F1C" w:rsidP="00530E6A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2003</w:t>
            </w:r>
          </w:p>
        </w:tc>
        <w:tc>
          <w:tcPr>
            <w:tcW w:w="758" w:type="dxa"/>
          </w:tcPr>
          <w:p w:rsidR="00C15F1C" w:rsidRPr="005B3A5F" w:rsidRDefault="00C15F1C" w:rsidP="00757675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D02300">
      <w:pPr>
        <w:rPr>
          <w:b/>
          <w:sz w:val="24"/>
          <w:szCs w:val="24"/>
        </w:rPr>
      </w:pPr>
    </w:p>
    <w:p w:rsidR="00C15F1C" w:rsidRPr="008255F9" w:rsidRDefault="00C15F1C" w:rsidP="00D02300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2639"/>
        <w:gridCol w:w="2172"/>
        <w:gridCol w:w="1899"/>
        <w:gridCol w:w="1066"/>
        <w:gridCol w:w="988"/>
      </w:tblGrid>
      <w:tr w:rsidR="00C15F1C" w:rsidRPr="00CD3E5D" w:rsidTr="005B3A5F">
        <w:trPr>
          <w:jc w:val="center"/>
        </w:trPr>
        <w:tc>
          <w:tcPr>
            <w:tcW w:w="807" w:type="dxa"/>
          </w:tcPr>
          <w:p w:rsidR="00C15F1C" w:rsidRPr="00CD3E5D" w:rsidRDefault="00C15F1C" w:rsidP="00223AAD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№</w:t>
            </w:r>
          </w:p>
        </w:tc>
        <w:tc>
          <w:tcPr>
            <w:tcW w:w="2639" w:type="dxa"/>
          </w:tcPr>
          <w:p w:rsidR="00C15F1C" w:rsidRPr="00CD3E5D" w:rsidRDefault="00C15F1C" w:rsidP="00223AAD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Название</w:t>
            </w:r>
          </w:p>
        </w:tc>
        <w:tc>
          <w:tcPr>
            <w:tcW w:w="2172" w:type="dxa"/>
          </w:tcPr>
          <w:p w:rsidR="00C15F1C" w:rsidRPr="00CD3E5D" w:rsidRDefault="00C15F1C" w:rsidP="00223AAD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Автор</w:t>
            </w:r>
          </w:p>
        </w:tc>
        <w:tc>
          <w:tcPr>
            <w:tcW w:w="1899" w:type="dxa"/>
          </w:tcPr>
          <w:p w:rsidR="00C15F1C" w:rsidRPr="00CD3E5D" w:rsidRDefault="00C15F1C" w:rsidP="00223AAD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66" w:type="dxa"/>
          </w:tcPr>
          <w:p w:rsidR="00C15F1C" w:rsidRPr="00CD3E5D" w:rsidRDefault="00C15F1C" w:rsidP="00223AAD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Год издания</w:t>
            </w:r>
          </w:p>
        </w:tc>
        <w:tc>
          <w:tcPr>
            <w:tcW w:w="988" w:type="dxa"/>
          </w:tcPr>
          <w:p w:rsidR="00C15F1C" w:rsidRPr="00CD3E5D" w:rsidRDefault="00C15F1C" w:rsidP="00223AAD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Кол. экз.</w:t>
            </w:r>
          </w:p>
        </w:tc>
      </w:tr>
      <w:tr w:rsidR="00C15F1C" w:rsidRPr="00CD3E5D" w:rsidTr="005B3A5F">
        <w:trPr>
          <w:jc w:val="center"/>
        </w:trPr>
        <w:tc>
          <w:tcPr>
            <w:tcW w:w="807" w:type="dxa"/>
          </w:tcPr>
          <w:p w:rsidR="00C15F1C" w:rsidRPr="005B3A5F" w:rsidRDefault="00C15F1C" w:rsidP="00022EE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Русская литература в таблицах и схемах</w:t>
            </w:r>
          </w:p>
        </w:tc>
        <w:tc>
          <w:tcPr>
            <w:tcW w:w="2172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В. А. Крутецкая</w:t>
            </w:r>
          </w:p>
        </w:tc>
        <w:tc>
          <w:tcPr>
            <w:tcW w:w="1899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СПб, “Литера”</w:t>
            </w:r>
          </w:p>
        </w:tc>
        <w:tc>
          <w:tcPr>
            <w:tcW w:w="1066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2011</w:t>
            </w:r>
          </w:p>
        </w:tc>
        <w:tc>
          <w:tcPr>
            <w:tcW w:w="988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D3E5D" w:rsidTr="005B3A5F">
        <w:trPr>
          <w:jc w:val="center"/>
        </w:trPr>
        <w:tc>
          <w:tcPr>
            <w:tcW w:w="807" w:type="dxa"/>
          </w:tcPr>
          <w:p w:rsidR="00C15F1C" w:rsidRPr="005B3A5F" w:rsidRDefault="00C15F1C" w:rsidP="00022EE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Русский язык в таблицах и схемах</w:t>
            </w:r>
          </w:p>
        </w:tc>
        <w:tc>
          <w:tcPr>
            <w:tcW w:w="2172" w:type="dxa"/>
          </w:tcPr>
          <w:p w:rsidR="00C15F1C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 xml:space="preserve">Т. Б. Карпова., </w:t>
            </w:r>
          </w:p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Е. А. Баженова</w:t>
            </w:r>
          </w:p>
        </w:tc>
        <w:tc>
          <w:tcPr>
            <w:tcW w:w="1899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Пермь, “Знание”</w:t>
            </w:r>
          </w:p>
        </w:tc>
        <w:tc>
          <w:tcPr>
            <w:tcW w:w="1066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988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D3E5D" w:rsidTr="005B3A5F">
        <w:trPr>
          <w:jc w:val="center"/>
        </w:trPr>
        <w:tc>
          <w:tcPr>
            <w:tcW w:w="807" w:type="dxa"/>
          </w:tcPr>
          <w:p w:rsidR="00C15F1C" w:rsidRPr="005B3A5F" w:rsidRDefault="00C15F1C" w:rsidP="00022EE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Литература</w:t>
            </w:r>
            <w:r>
              <w:rPr>
                <w:sz w:val="24"/>
                <w:szCs w:val="24"/>
                <w:lang w:val="tt-RU"/>
              </w:rPr>
              <w:t>.</w:t>
            </w:r>
          </w:p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Справочные материалы и тесты</w:t>
            </w:r>
            <w:r>
              <w:rPr>
                <w:sz w:val="24"/>
                <w:szCs w:val="24"/>
                <w:lang w:val="tt-RU"/>
              </w:rPr>
              <w:t>.</w:t>
            </w:r>
            <w:r w:rsidRPr="005B3A5F">
              <w:rPr>
                <w:sz w:val="24"/>
                <w:szCs w:val="24"/>
                <w:lang w:val="tt-RU"/>
              </w:rPr>
              <w:t xml:space="preserve"> </w:t>
            </w:r>
          </w:p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Подготова к ЕГЭ-2013</w:t>
            </w:r>
          </w:p>
        </w:tc>
        <w:tc>
          <w:tcPr>
            <w:tcW w:w="2172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Н.А.Сенина</w:t>
            </w:r>
          </w:p>
        </w:tc>
        <w:tc>
          <w:tcPr>
            <w:tcW w:w="1899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Ростов-на-Дону “Легион”</w:t>
            </w:r>
          </w:p>
        </w:tc>
        <w:tc>
          <w:tcPr>
            <w:tcW w:w="1066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2013</w:t>
            </w:r>
          </w:p>
        </w:tc>
        <w:tc>
          <w:tcPr>
            <w:tcW w:w="988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D3E5D" w:rsidTr="005B3A5F">
        <w:trPr>
          <w:jc w:val="center"/>
        </w:trPr>
        <w:tc>
          <w:tcPr>
            <w:tcW w:w="807" w:type="dxa"/>
          </w:tcPr>
          <w:p w:rsidR="00C15F1C" w:rsidRPr="005B3A5F" w:rsidRDefault="00C15F1C" w:rsidP="00022EE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Русский язык в таблицах</w:t>
            </w:r>
          </w:p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5-9 класс</w:t>
            </w:r>
          </w:p>
        </w:tc>
        <w:tc>
          <w:tcPr>
            <w:tcW w:w="2172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Денисова М.А.</w:t>
            </w:r>
          </w:p>
        </w:tc>
        <w:tc>
          <w:tcPr>
            <w:tcW w:w="1899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Москва “Издат- школа”, “Райл”</w:t>
            </w:r>
          </w:p>
        </w:tc>
        <w:tc>
          <w:tcPr>
            <w:tcW w:w="1066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1998</w:t>
            </w:r>
          </w:p>
        </w:tc>
        <w:tc>
          <w:tcPr>
            <w:tcW w:w="988" w:type="dxa"/>
          </w:tcPr>
          <w:p w:rsidR="00C15F1C" w:rsidRPr="005B3A5F" w:rsidRDefault="00C15F1C" w:rsidP="00022EEA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D3E5D" w:rsidTr="005B3A5F">
        <w:trPr>
          <w:jc w:val="center"/>
        </w:trPr>
        <w:tc>
          <w:tcPr>
            <w:tcW w:w="807" w:type="dxa"/>
          </w:tcPr>
          <w:p w:rsidR="00C15F1C" w:rsidRPr="005B3A5F" w:rsidRDefault="00C15F1C" w:rsidP="00A8307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Большая школьная энциклопедия. Литература</w:t>
            </w:r>
          </w:p>
        </w:tc>
        <w:tc>
          <w:tcPr>
            <w:tcW w:w="2172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 xml:space="preserve">В.Е. Красовский </w:t>
            </w:r>
          </w:p>
        </w:tc>
        <w:tc>
          <w:tcPr>
            <w:tcW w:w="1899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Слово</w:t>
            </w:r>
          </w:p>
        </w:tc>
        <w:tc>
          <w:tcPr>
            <w:tcW w:w="1066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1999</w:t>
            </w:r>
          </w:p>
        </w:tc>
        <w:tc>
          <w:tcPr>
            <w:tcW w:w="988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D02300">
      <w:pPr>
        <w:rPr>
          <w:b/>
          <w:sz w:val="24"/>
          <w:szCs w:val="24"/>
        </w:rPr>
      </w:pPr>
    </w:p>
    <w:p w:rsidR="00C15F1C" w:rsidRPr="008255F9" w:rsidRDefault="00C15F1C" w:rsidP="00D02300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Методические пособия</w:t>
      </w:r>
      <w:r>
        <w:rPr>
          <w:b/>
          <w:sz w:val="24"/>
          <w:szCs w:val="24"/>
        </w:rPr>
        <w:t xml:space="preserve"> по русскому языку и литературе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216"/>
        <w:gridCol w:w="3003"/>
        <w:gridCol w:w="2165"/>
        <w:gridCol w:w="967"/>
        <w:gridCol w:w="764"/>
      </w:tblGrid>
      <w:tr w:rsidR="00C15F1C" w:rsidRPr="0029406E" w:rsidTr="00530E6A">
        <w:trPr>
          <w:trHeight w:val="467"/>
          <w:jc w:val="center"/>
        </w:trPr>
        <w:tc>
          <w:tcPr>
            <w:tcW w:w="456" w:type="dxa"/>
          </w:tcPr>
          <w:p w:rsidR="00C15F1C" w:rsidRPr="0029406E" w:rsidRDefault="00C15F1C" w:rsidP="00223AAD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№</w:t>
            </w:r>
          </w:p>
        </w:tc>
        <w:tc>
          <w:tcPr>
            <w:tcW w:w="2216" w:type="dxa"/>
          </w:tcPr>
          <w:p w:rsidR="00C15F1C" w:rsidRPr="00A65042" w:rsidRDefault="00C15F1C" w:rsidP="00223AAD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Название</w:t>
            </w:r>
          </w:p>
        </w:tc>
        <w:tc>
          <w:tcPr>
            <w:tcW w:w="3003" w:type="dxa"/>
          </w:tcPr>
          <w:p w:rsidR="00C15F1C" w:rsidRPr="00A65042" w:rsidRDefault="00C15F1C" w:rsidP="00223AAD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Автор</w:t>
            </w:r>
          </w:p>
        </w:tc>
        <w:tc>
          <w:tcPr>
            <w:tcW w:w="2165" w:type="dxa"/>
          </w:tcPr>
          <w:p w:rsidR="00C15F1C" w:rsidRPr="00A65042" w:rsidRDefault="00C15F1C" w:rsidP="00223AAD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967" w:type="dxa"/>
          </w:tcPr>
          <w:p w:rsidR="00C15F1C" w:rsidRPr="00A65042" w:rsidRDefault="00C15F1C" w:rsidP="00223AAD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Год издания</w:t>
            </w:r>
          </w:p>
        </w:tc>
        <w:tc>
          <w:tcPr>
            <w:tcW w:w="764" w:type="dxa"/>
          </w:tcPr>
          <w:p w:rsidR="00C15F1C" w:rsidRPr="0029406E" w:rsidRDefault="00C15F1C" w:rsidP="00223AAD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Кол. экз.</w:t>
            </w:r>
          </w:p>
        </w:tc>
      </w:tr>
      <w:tr w:rsidR="00C15F1C" w:rsidRPr="005B3A5F" w:rsidTr="00530E6A">
        <w:trPr>
          <w:trHeight w:val="433"/>
          <w:jc w:val="center"/>
        </w:trPr>
        <w:tc>
          <w:tcPr>
            <w:tcW w:w="456" w:type="dxa"/>
          </w:tcPr>
          <w:p w:rsidR="00C15F1C" w:rsidRPr="005B3A5F" w:rsidRDefault="00C15F1C" w:rsidP="00223AAD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2216" w:type="dxa"/>
          </w:tcPr>
          <w:p w:rsidR="00C15F1C" w:rsidRPr="005B3A5F" w:rsidRDefault="00C15F1C" w:rsidP="00223AAD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Уроки русского языка в 5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B3A5F">
              <w:rPr>
                <w:bCs/>
                <w:sz w:val="24"/>
                <w:szCs w:val="24"/>
              </w:rPr>
              <w:t>классе</w:t>
            </w:r>
          </w:p>
        </w:tc>
        <w:tc>
          <w:tcPr>
            <w:tcW w:w="3003" w:type="dxa"/>
          </w:tcPr>
          <w:p w:rsidR="00C15F1C" w:rsidRPr="005B3A5F" w:rsidRDefault="00C15F1C" w:rsidP="00223AAD">
            <w:pPr>
              <w:spacing w:after="240"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65" w:type="dxa"/>
          </w:tcPr>
          <w:p w:rsidR="00C15F1C" w:rsidRPr="005B3A5F" w:rsidRDefault="00C15F1C" w:rsidP="00530E6A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C15F1C" w:rsidRPr="005B3A5F" w:rsidRDefault="00C15F1C" w:rsidP="00223A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2F0462">
        <w:trPr>
          <w:trHeight w:val="1335"/>
          <w:jc w:val="center"/>
        </w:trPr>
        <w:tc>
          <w:tcPr>
            <w:tcW w:w="456" w:type="dxa"/>
          </w:tcPr>
          <w:p w:rsidR="00C15F1C" w:rsidRPr="005B3A5F" w:rsidRDefault="00C15F1C" w:rsidP="00223AAD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2.</w:t>
            </w:r>
          </w:p>
        </w:tc>
        <w:tc>
          <w:tcPr>
            <w:tcW w:w="2216" w:type="dxa"/>
          </w:tcPr>
          <w:p w:rsidR="00C15F1C" w:rsidRPr="005B3A5F" w:rsidRDefault="00C15F1C" w:rsidP="00223AAD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Уроки русского языка в 5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B3A5F">
              <w:rPr>
                <w:bCs/>
                <w:sz w:val="24"/>
                <w:szCs w:val="24"/>
              </w:rPr>
              <w:t>классе.</w:t>
            </w:r>
            <w:r w:rsidRPr="005B3A5F">
              <w:rPr>
                <w:rStyle w:val="Strong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3A5F">
              <w:rPr>
                <w:rStyle w:val="Strong"/>
                <w:b w:val="0"/>
                <w:color w:val="000000"/>
                <w:sz w:val="24"/>
                <w:szCs w:val="24"/>
                <w:shd w:val="clear" w:color="auto" w:fill="FFFFFF"/>
              </w:rPr>
              <w:t>Поурочные планы (по программе М. М. Разумовской)»</w:t>
            </w:r>
          </w:p>
        </w:tc>
        <w:tc>
          <w:tcPr>
            <w:tcW w:w="3003" w:type="dxa"/>
          </w:tcPr>
          <w:p w:rsidR="00C15F1C" w:rsidRPr="005B3A5F" w:rsidRDefault="00C15F1C" w:rsidP="00344D37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color w:val="333333"/>
                <w:sz w:val="24"/>
                <w:szCs w:val="24"/>
                <w:shd w:val="clear" w:color="auto" w:fill="FFFFFF"/>
              </w:rPr>
              <w:t xml:space="preserve"> Н.О.Крамаренко </w:t>
            </w:r>
          </w:p>
        </w:tc>
        <w:tc>
          <w:tcPr>
            <w:tcW w:w="2165" w:type="dxa"/>
          </w:tcPr>
          <w:p w:rsidR="00C15F1C" w:rsidRPr="005B3A5F" w:rsidRDefault="00C15F1C" w:rsidP="00344D37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М.:</w:t>
            </w:r>
            <w:r w:rsidRPr="005B3A5F">
              <w:rPr>
                <w:color w:val="000000"/>
                <w:sz w:val="24"/>
                <w:szCs w:val="24"/>
                <w:shd w:val="clear" w:color="auto" w:fill="FFFFFF"/>
              </w:rPr>
              <w:t>Издательство «Учитель»</w:t>
            </w:r>
            <w:r w:rsidRPr="005B3A5F">
              <w:rPr>
                <w:sz w:val="24"/>
                <w:szCs w:val="24"/>
              </w:rPr>
              <w:br/>
            </w:r>
          </w:p>
        </w:tc>
        <w:tc>
          <w:tcPr>
            <w:tcW w:w="967" w:type="dxa"/>
          </w:tcPr>
          <w:p w:rsidR="00C15F1C" w:rsidRPr="005B3A5F" w:rsidRDefault="00C15F1C" w:rsidP="00223AAD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D7D64">
        <w:trPr>
          <w:trHeight w:val="480"/>
          <w:jc w:val="center"/>
        </w:trPr>
        <w:tc>
          <w:tcPr>
            <w:tcW w:w="456" w:type="dxa"/>
          </w:tcPr>
          <w:p w:rsidR="00C15F1C" w:rsidRPr="005B3A5F" w:rsidRDefault="00C15F1C" w:rsidP="00223A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216" w:type="dxa"/>
          </w:tcPr>
          <w:p w:rsidR="00C15F1C" w:rsidRPr="005B3A5F" w:rsidRDefault="00C15F1C" w:rsidP="00223AA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Уроки русского языка в 7 классе.</w:t>
            </w:r>
          </w:p>
        </w:tc>
        <w:tc>
          <w:tcPr>
            <w:tcW w:w="3003" w:type="dxa"/>
          </w:tcPr>
          <w:p w:rsidR="00C15F1C" w:rsidRPr="005B3A5F" w:rsidRDefault="00C15F1C" w:rsidP="00344D37">
            <w:pPr>
              <w:spacing w:line="240" w:lineRule="atLeast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5B3A5F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65" w:type="dxa"/>
          </w:tcPr>
          <w:p w:rsidR="00C15F1C" w:rsidRPr="005B3A5F" w:rsidRDefault="00C15F1C" w:rsidP="00344D37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C15F1C" w:rsidRPr="005B3A5F" w:rsidRDefault="00C15F1C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027BA1">
        <w:trPr>
          <w:trHeight w:val="330"/>
          <w:jc w:val="center"/>
        </w:trPr>
        <w:tc>
          <w:tcPr>
            <w:tcW w:w="456" w:type="dxa"/>
          </w:tcPr>
          <w:p w:rsidR="00C15F1C" w:rsidRPr="005B3A5F" w:rsidRDefault="00C15F1C" w:rsidP="00223A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216" w:type="dxa"/>
          </w:tcPr>
          <w:p w:rsidR="00C15F1C" w:rsidRDefault="00C15F1C" w:rsidP="00223AAD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Уроки русского языка в 7 классе.</w:t>
            </w:r>
          </w:p>
        </w:tc>
        <w:tc>
          <w:tcPr>
            <w:tcW w:w="3003" w:type="dxa"/>
          </w:tcPr>
          <w:p w:rsidR="00C15F1C" w:rsidRPr="005B3A5F" w:rsidRDefault="00C15F1C" w:rsidP="00344D37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65" w:type="dxa"/>
          </w:tcPr>
          <w:p w:rsidR="00C15F1C" w:rsidRPr="005B3A5F" w:rsidRDefault="00C15F1C" w:rsidP="00344D37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C15F1C" w:rsidRDefault="00C15F1C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764" w:type="dxa"/>
          </w:tcPr>
          <w:p w:rsidR="00C15F1C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44E70">
        <w:trPr>
          <w:trHeight w:val="300"/>
          <w:jc w:val="center"/>
        </w:trPr>
        <w:tc>
          <w:tcPr>
            <w:tcW w:w="456" w:type="dxa"/>
          </w:tcPr>
          <w:p w:rsidR="00C15F1C" w:rsidRPr="005B3A5F" w:rsidRDefault="00C15F1C" w:rsidP="00223A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216" w:type="dxa"/>
          </w:tcPr>
          <w:p w:rsidR="00C15F1C" w:rsidRPr="005B3A5F" w:rsidRDefault="00C15F1C" w:rsidP="00223AA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литературе. 5 класс</w:t>
            </w:r>
          </w:p>
        </w:tc>
        <w:tc>
          <w:tcPr>
            <w:tcW w:w="3003" w:type="dxa"/>
          </w:tcPr>
          <w:p w:rsidR="00C15F1C" w:rsidRPr="005B3A5F" w:rsidRDefault="00C15F1C" w:rsidP="00344D37">
            <w:pPr>
              <w:spacing w:line="240" w:lineRule="atLeast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Н.В.Егорова</w:t>
            </w:r>
          </w:p>
        </w:tc>
        <w:tc>
          <w:tcPr>
            <w:tcW w:w="2165" w:type="dxa"/>
          </w:tcPr>
          <w:p w:rsidR="00C15F1C" w:rsidRPr="005B3A5F" w:rsidRDefault="00C15F1C" w:rsidP="00344D3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Москва. ВАКО</w:t>
            </w:r>
          </w:p>
        </w:tc>
        <w:tc>
          <w:tcPr>
            <w:tcW w:w="967" w:type="dxa"/>
          </w:tcPr>
          <w:p w:rsidR="00C15F1C" w:rsidRPr="005B3A5F" w:rsidRDefault="00C15F1C" w:rsidP="002F0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A8307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216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Сборник электив</w:t>
            </w:r>
            <w:r>
              <w:rPr>
                <w:sz w:val="24"/>
                <w:szCs w:val="24"/>
              </w:rPr>
              <w:t>-</w:t>
            </w:r>
            <w:r w:rsidRPr="005B3A5F">
              <w:rPr>
                <w:sz w:val="24"/>
                <w:szCs w:val="24"/>
              </w:rPr>
              <w:t>ных ку</w:t>
            </w:r>
            <w:r>
              <w:rPr>
                <w:sz w:val="24"/>
                <w:szCs w:val="24"/>
              </w:rPr>
              <w:t xml:space="preserve">рсов. </w:t>
            </w:r>
            <w:r w:rsidRPr="005B3A5F">
              <w:rPr>
                <w:sz w:val="24"/>
                <w:szCs w:val="24"/>
              </w:rPr>
              <w:t>Русский язык.</w:t>
            </w:r>
          </w:p>
        </w:tc>
        <w:tc>
          <w:tcPr>
            <w:tcW w:w="3003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Н.М. Божко</w:t>
            </w:r>
          </w:p>
        </w:tc>
        <w:tc>
          <w:tcPr>
            <w:tcW w:w="2165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Учитель</w:t>
            </w:r>
          </w:p>
        </w:tc>
        <w:tc>
          <w:tcPr>
            <w:tcW w:w="967" w:type="dxa"/>
          </w:tcPr>
          <w:p w:rsidR="00C15F1C" w:rsidRPr="005B3A5F" w:rsidRDefault="00C15F1C" w:rsidP="002F0462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2007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A8307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216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Воспитание у учащихся интереса к изучению русского языка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03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И.М. Подгаецкая</w:t>
            </w:r>
          </w:p>
        </w:tc>
        <w:tc>
          <w:tcPr>
            <w:tcW w:w="2165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Просвещение</w:t>
            </w:r>
          </w:p>
        </w:tc>
        <w:tc>
          <w:tcPr>
            <w:tcW w:w="967" w:type="dxa"/>
          </w:tcPr>
          <w:p w:rsidR="00C15F1C" w:rsidRPr="005B3A5F" w:rsidRDefault="00C15F1C" w:rsidP="002F0462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1985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A8307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216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Сочинения по картинам.</w:t>
            </w:r>
          </w:p>
        </w:tc>
        <w:tc>
          <w:tcPr>
            <w:tcW w:w="3003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В.И. Воробьева</w:t>
            </w:r>
          </w:p>
        </w:tc>
        <w:tc>
          <w:tcPr>
            <w:tcW w:w="2165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Астрель</w:t>
            </w:r>
          </w:p>
        </w:tc>
        <w:tc>
          <w:tcPr>
            <w:tcW w:w="967" w:type="dxa"/>
          </w:tcPr>
          <w:p w:rsidR="00C15F1C" w:rsidRPr="005B3A5F" w:rsidRDefault="00C15F1C" w:rsidP="002F0462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2002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A8307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216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Современная русская литература</w:t>
            </w:r>
          </w:p>
        </w:tc>
        <w:tc>
          <w:tcPr>
            <w:tcW w:w="3003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М. А. Черняк</w:t>
            </w:r>
          </w:p>
        </w:tc>
        <w:tc>
          <w:tcPr>
            <w:tcW w:w="2165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Эксмо</w:t>
            </w:r>
          </w:p>
        </w:tc>
        <w:tc>
          <w:tcPr>
            <w:tcW w:w="967" w:type="dxa"/>
          </w:tcPr>
          <w:p w:rsidR="00C15F1C" w:rsidRPr="005B3A5F" w:rsidRDefault="00C15F1C" w:rsidP="002F0462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2007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A8307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216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Дидактический материал по разноуровнему обучению русскому языку</w:t>
            </w:r>
          </w:p>
        </w:tc>
        <w:tc>
          <w:tcPr>
            <w:tcW w:w="3003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А. Р. Хабибуллина</w:t>
            </w:r>
          </w:p>
        </w:tc>
        <w:tc>
          <w:tcPr>
            <w:tcW w:w="2165" w:type="dxa"/>
          </w:tcPr>
          <w:p w:rsidR="00C15F1C" w:rsidRPr="005B3A5F" w:rsidRDefault="00C15F1C" w:rsidP="00A83079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Школа</w:t>
            </w:r>
          </w:p>
        </w:tc>
        <w:tc>
          <w:tcPr>
            <w:tcW w:w="967" w:type="dxa"/>
          </w:tcPr>
          <w:p w:rsidR="00C15F1C" w:rsidRPr="005B3A5F" w:rsidRDefault="00C15F1C" w:rsidP="002F0462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2007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216" w:type="dxa"/>
          </w:tcPr>
          <w:p w:rsidR="00C15F1C" w:rsidRDefault="00C15F1C" w:rsidP="005867FD">
            <w:pPr>
              <w:spacing w:line="240" w:lineRule="atLeast"/>
              <w:rPr>
                <w:bCs/>
                <w:sz w:val="24"/>
                <w:szCs w:val="24"/>
                <w:lang w:val="tt-RU"/>
              </w:rPr>
            </w:pPr>
            <w:r w:rsidRPr="005B3A5F">
              <w:rPr>
                <w:bCs/>
                <w:sz w:val="24"/>
                <w:szCs w:val="24"/>
                <w:lang w:val="tt-RU"/>
              </w:rPr>
              <w:t>Поурочные разработки по русскому языку</w:t>
            </w:r>
            <w:r>
              <w:rPr>
                <w:bCs/>
                <w:sz w:val="24"/>
                <w:szCs w:val="24"/>
                <w:lang w:val="tt-RU"/>
              </w:rPr>
              <w:t>.</w:t>
            </w:r>
          </w:p>
          <w:p w:rsidR="00C15F1C" w:rsidRPr="005B3A5F" w:rsidRDefault="00C15F1C" w:rsidP="005867FD">
            <w:pPr>
              <w:spacing w:line="240" w:lineRule="atLeast"/>
              <w:rPr>
                <w:bCs/>
                <w:sz w:val="24"/>
                <w:szCs w:val="24"/>
                <w:lang w:val="tt-RU"/>
              </w:rPr>
            </w:pPr>
            <w:r w:rsidRPr="005B3A5F">
              <w:rPr>
                <w:bCs/>
                <w:sz w:val="24"/>
                <w:szCs w:val="24"/>
                <w:lang w:val="tt-RU"/>
              </w:rPr>
              <w:t xml:space="preserve"> 9 класс</w:t>
            </w:r>
          </w:p>
        </w:tc>
        <w:tc>
          <w:tcPr>
            <w:tcW w:w="3003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Н.В.Егорова</w:t>
            </w:r>
          </w:p>
        </w:tc>
        <w:tc>
          <w:tcPr>
            <w:tcW w:w="2165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2006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216" w:type="dxa"/>
          </w:tcPr>
          <w:p w:rsidR="00C15F1C" w:rsidRDefault="00C15F1C" w:rsidP="005867FD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Поурочные разработки по русскому языку</w:t>
            </w:r>
            <w:r>
              <w:rPr>
                <w:bCs/>
                <w:sz w:val="24"/>
                <w:szCs w:val="24"/>
              </w:rPr>
              <w:t>.</w:t>
            </w:r>
          </w:p>
          <w:p w:rsidR="00C15F1C" w:rsidRPr="005B3A5F" w:rsidRDefault="00C15F1C" w:rsidP="005867FD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 xml:space="preserve"> 10 класс</w:t>
            </w:r>
          </w:p>
        </w:tc>
        <w:tc>
          <w:tcPr>
            <w:tcW w:w="3003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И.В.Золотарева, Л.П. Дмитриева</w:t>
            </w:r>
          </w:p>
        </w:tc>
        <w:tc>
          <w:tcPr>
            <w:tcW w:w="2165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2005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216" w:type="dxa"/>
          </w:tcPr>
          <w:p w:rsidR="00C15F1C" w:rsidRDefault="00C15F1C" w:rsidP="005867FD">
            <w:pPr>
              <w:spacing w:line="240" w:lineRule="atLeast"/>
              <w:rPr>
                <w:bCs/>
                <w:sz w:val="24"/>
                <w:szCs w:val="24"/>
                <w:lang w:val="tt-RU"/>
              </w:rPr>
            </w:pPr>
            <w:r w:rsidRPr="005B3A5F">
              <w:rPr>
                <w:bCs/>
                <w:sz w:val="24"/>
                <w:szCs w:val="24"/>
                <w:lang w:val="tt-RU"/>
              </w:rPr>
              <w:t>Поурочные разработки по литературе</w:t>
            </w:r>
            <w:r>
              <w:rPr>
                <w:bCs/>
                <w:sz w:val="24"/>
                <w:szCs w:val="24"/>
                <w:lang w:val="tt-RU"/>
              </w:rPr>
              <w:t>.</w:t>
            </w:r>
          </w:p>
          <w:p w:rsidR="00C15F1C" w:rsidRPr="005B3A5F" w:rsidRDefault="00C15F1C" w:rsidP="005867FD">
            <w:pPr>
              <w:spacing w:line="240" w:lineRule="atLeast"/>
              <w:rPr>
                <w:bCs/>
                <w:sz w:val="24"/>
                <w:szCs w:val="24"/>
                <w:lang w:val="tt-RU"/>
              </w:rPr>
            </w:pPr>
            <w:r w:rsidRPr="005B3A5F">
              <w:rPr>
                <w:bCs/>
                <w:sz w:val="24"/>
                <w:szCs w:val="24"/>
                <w:lang w:val="tt-RU"/>
              </w:rPr>
              <w:t xml:space="preserve"> 7 класс</w:t>
            </w:r>
          </w:p>
        </w:tc>
        <w:tc>
          <w:tcPr>
            <w:tcW w:w="3003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 xml:space="preserve">И.В.Золотарева, С. М. Аникина </w:t>
            </w:r>
          </w:p>
        </w:tc>
        <w:tc>
          <w:tcPr>
            <w:tcW w:w="2165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2004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216" w:type="dxa"/>
          </w:tcPr>
          <w:p w:rsidR="00C15F1C" w:rsidRPr="005B3A5F" w:rsidRDefault="00C15F1C" w:rsidP="005867FD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Литература</w:t>
            </w:r>
            <w:r>
              <w:rPr>
                <w:bCs/>
                <w:sz w:val="24"/>
                <w:szCs w:val="24"/>
              </w:rPr>
              <w:t>.</w:t>
            </w:r>
            <w:r w:rsidRPr="005B3A5F">
              <w:rPr>
                <w:bCs/>
                <w:sz w:val="24"/>
                <w:szCs w:val="24"/>
              </w:rPr>
              <w:t xml:space="preserve"> 8 класс</w:t>
            </w:r>
            <w:r>
              <w:rPr>
                <w:bCs/>
                <w:sz w:val="24"/>
                <w:szCs w:val="24"/>
              </w:rPr>
              <w:t>. П</w:t>
            </w:r>
            <w:r w:rsidRPr="005B3A5F">
              <w:rPr>
                <w:bCs/>
                <w:sz w:val="24"/>
                <w:szCs w:val="24"/>
              </w:rPr>
              <w:t>оурочные планы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003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 xml:space="preserve">С.Б.Шадрина </w:t>
            </w:r>
          </w:p>
        </w:tc>
        <w:tc>
          <w:tcPr>
            <w:tcW w:w="2165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Учитель</w:t>
            </w:r>
          </w:p>
        </w:tc>
        <w:tc>
          <w:tcPr>
            <w:tcW w:w="967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2010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216" w:type="dxa"/>
          </w:tcPr>
          <w:p w:rsidR="00C15F1C" w:rsidRPr="005B3A5F" w:rsidRDefault="00C15F1C" w:rsidP="005867FD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Поурочные разработки по литературе</w:t>
            </w:r>
            <w:r>
              <w:rPr>
                <w:bCs/>
                <w:sz w:val="24"/>
                <w:szCs w:val="24"/>
              </w:rPr>
              <w:t>.</w:t>
            </w:r>
            <w:r w:rsidRPr="005B3A5F">
              <w:rPr>
                <w:bCs/>
                <w:sz w:val="24"/>
                <w:szCs w:val="24"/>
              </w:rPr>
              <w:t xml:space="preserve"> 8 класс</w:t>
            </w:r>
          </w:p>
        </w:tc>
        <w:tc>
          <w:tcPr>
            <w:tcW w:w="3003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И.В. Золотарева, Т.А. Крысова</w:t>
            </w:r>
          </w:p>
        </w:tc>
        <w:tc>
          <w:tcPr>
            <w:tcW w:w="2165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2004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216" w:type="dxa"/>
          </w:tcPr>
          <w:p w:rsidR="00C15F1C" w:rsidRPr="005B3A5F" w:rsidRDefault="00C15F1C" w:rsidP="005867FD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Поурочные разработки по литературе</w:t>
            </w:r>
            <w:r>
              <w:rPr>
                <w:bCs/>
                <w:sz w:val="24"/>
                <w:szCs w:val="24"/>
              </w:rPr>
              <w:t>.</w:t>
            </w:r>
            <w:r w:rsidRPr="005B3A5F">
              <w:rPr>
                <w:bCs/>
                <w:sz w:val="24"/>
                <w:szCs w:val="24"/>
              </w:rPr>
              <w:t xml:space="preserve"> 9 класс</w:t>
            </w:r>
          </w:p>
        </w:tc>
        <w:tc>
          <w:tcPr>
            <w:tcW w:w="3003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И. В. Золотарева, Н. В. Егорова</w:t>
            </w:r>
          </w:p>
        </w:tc>
        <w:tc>
          <w:tcPr>
            <w:tcW w:w="2165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2005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444E70">
        <w:trPr>
          <w:jc w:val="center"/>
        </w:trPr>
        <w:tc>
          <w:tcPr>
            <w:tcW w:w="456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216" w:type="dxa"/>
          </w:tcPr>
          <w:p w:rsidR="00C15F1C" w:rsidRPr="005B3A5F" w:rsidRDefault="00C15F1C" w:rsidP="005867FD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Поурочные разработки по русской литературе</w:t>
            </w:r>
            <w:r>
              <w:rPr>
                <w:bCs/>
                <w:sz w:val="24"/>
                <w:szCs w:val="24"/>
              </w:rPr>
              <w:t>.</w:t>
            </w:r>
            <w:r w:rsidRPr="005B3A5F">
              <w:rPr>
                <w:bCs/>
                <w:sz w:val="24"/>
                <w:szCs w:val="24"/>
              </w:rPr>
              <w:t xml:space="preserve"> 11 класс</w:t>
            </w:r>
          </w:p>
        </w:tc>
        <w:tc>
          <w:tcPr>
            <w:tcW w:w="3003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Н.В. Егорова, И. В. Золотарева</w:t>
            </w:r>
          </w:p>
        </w:tc>
        <w:tc>
          <w:tcPr>
            <w:tcW w:w="2165" w:type="dxa"/>
          </w:tcPr>
          <w:p w:rsidR="00C15F1C" w:rsidRPr="005B3A5F" w:rsidRDefault="00C15F1C" w:rsidP="005867F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2002</w:t>
            </w:r>
          </w:p>
        </w:tc>
        <w:tc>
          <w:tcPr>
            <w:tcW w:w="764" w:type="dxa"/>
          </w:tcPr>
          <w:p w:rsidR="00C15F1C" w:rsidRPr="005B3A5F" w:rsidRDefault="00C15F1C" w:rsidP="005867FD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027BA1">
      <w:pPr>
        <w:jc w:val="center"/>
        <w:rPr>
          <w:b/>
          <w:sz w:val="24"/>
          <w:szCs w:val="24"/>
        </w:rPr>
      </w:pPr>
    </w:p>
    <w:p w:rsidR="00C15F1C" w:rsidRPr="001B1436" w:rsidRDefault="00C15F1C" w:rsidP="00027BA1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Материал по подготовке к ОГЭ, ЕГЭ</w:t>
      </w:r>
    </w:p>
    <w:p w:rsidR="00C15F1C" w:rsidRPr="00C102D3" w:rsidRDefault="00C15F1C" w:rsidP="00027BA1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896"/>
        <w:gridCol w:w="2103"/>
        <w:gridCol w:w="2145"/>
        <w:gridCol w:w="1036"/>
        <w:gridCol w:w="758"/>
      </w:tblGrid>
      <w:tr w:rsidR="00C15F1C" w:rsidRPr="0029406E" w:rsidTr="004D7D64">
        <w:trPr>
          <w:jc w:val="center"/>
        </w:trPr>
        <w:tc>
          <w:tcPr>
            <w:tcW w:w="456" w:type="dxa"/>
          </w:tcPr>
          <w:p w:rsidR="00C15F1C" w:rsidRPr="00C102D3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 w:rsidRPr="00C102D3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896" w:type="dxa"/>
          </w:tcPr>
          <w:p w:rsidR="00C15F1C" w:rsidRPr="00C102D3" w:rsidRDefault="00C15F1C" w:rsidP="007E745D">
            <w:pPr>
              <w:jc w:val="both"/>
              <w:rPr>
                <w:sz w:val="24"/>
                <w:szCs w:val="24"/>
              </w:rPr>
            </w:pPr>
            <w:r w:rsidRPr="00C102D3">
              <w:rPr>
                <w:sz w:val="24"/>
                <w:szCs w:val="24"/>
              </w:rPr>
              <w:t>Название</w:t>
            </w:r>
          </w:p>
        </w:tc>
        <w:tc>
          <w:tcPr>
            <w:tcW w:w="2103" w:type="dxa"/>
          </w:tcPr>
          <w:p w:rsidR="00C15F1C" w:rsidRPr="00C102D3" w:rsidRDefault="00C15F1C" w:rsidP="007E745D">
            <w:pPr>
              <w:jc w:val="both"/>
              <w:rPr>
                <w:sz w:val="24"/>
                <w:szCs w:val="24"/>
              </w:rPr>
            </w:pPr>
            <w:r w:rsidRPr="00C102D3">
              <w:rPr>
                <w:sz w:val="24"/>
                <w:szCs w:val="24"/>
              </w:rPr>
              <w:t>Автор</w:t>
            </w:r>
          </w:p>
        </w:tc>
        <w:tc>
          <w:tcPr>
            <w:tcW w:w="2145" w:type="dxa"/>
          </w:tcPr>
          <w:p w:rsidR="00C15F1C" w:rsidRPr="00C102D3" w:rsidRDefault="00C15F1C" w:rsidP="007E745D">
            <w:pPr>
              <w:jc w:val="both"/>
              <w:rPr>
                <w:sz w:val="24"/>
                <w:szCs w:val="24"/>
              </w:rPr>
            </w:pPr>
            <w:r w:rsidRPr="00C102D3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</w:tcPr>
          <w:p w:rsidR="00C15F1C" w:rsidRPr="00C102D3" w:rsidRDefault="00C15F1C" w:rsidP="007E745D">
            <w:pPr>
              <w:jc w:val="both"/>
              <w:rPr>
                <w:sz w:val="24"/>
                <w:szCs w:val="24"/>
              </w:rPr>
            </w:pPr>
            <w:r w:rsidRPr="00C102D3">
              <w:rPr>
                <w:sz w:val="24"/>
                <w:szCs w:val="24"/>
              </w:rPr>
              <w:t>Год издания</w:t>
            </w:r>
          </w:p>
        </w:tc>
        <w:tc>
          <w:tcPr>
            <w:tcW w:w="758" w:type="dxa"/>
          </w:tcPr>
          <w:p w:rsidR="00C15F1C" w:rsidRPr="0029406E" w:rsidRDefault="00C15F1C" w:rsidP="007E745D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Кол. экз.</w:t>
            </w:r>
          </w:p>
        </w:tc>
      </w:tr>
      <w:tr w:rsidR="00C15F1C" w:rsidRPr="005B3A5F" w:rsidTr="004D7D64">
        <w:trPr>
          <w:trHeight w:val="180"/>
          <w:jc w:val="center"/>
        </w:trPr>
        <w:tc>
          <w:tcPr>
            <w:tcW w:w="456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6" w:type="dxa"/>
          </w:tcPr>
          <w:p w:rsidR="00C15F1C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ОГЭ 2021. ФИПИ. Русский язык: Типовые экзаменационные варианты: 36 вариантов</w:t>
            </w:r>
          </w:p>
        </w:tc>
        <w:tc>
          <w:tcPr>
            <w:tcW w:w="2103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2145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Национальное образование</w:t>
            </w:r>
          </w:p>
        </w:tc>
        <w:tc>
          <w:tcPr>
            <w:tcW w:w="103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</w:t>
            </w:r>
          </w:p>
        </w:tc>
        <w:tc>
          <w:tcPr>
            <w:tcW w:w="75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D7D64">
        <w:trPr>
          <w:trHeight w:val="630"/>
          <w:jc w:val="center"/>
        </w:trPr>
        <w:tc>
          <w:tcPr>
            <w:tcW w:w="45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96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ЕГЭ. Русский язык. Пошаговая подготовка.</w:t>
            </w:r>
          </w:p>
        </w:tc>
        <w:tc>
          <w:tcPr>
            <w:tcW w:w="210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Е.М.Ткаченко.</w:t>
            </w:r>
          </w:p>
        </w:tc>
        <w:tc>
          <w:tcPr>
            <w:tcW w:w="2145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Эксмо</w:t>
            </w:r>
          </w:p>
        </w:tc>
        <w:tc>
          <w:tcPr>
            <w:tcW w:w="103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5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5B3A5F" w:rsidTr="004D7D64">
        <w:trPr>
          <w:trHeight w:val="1080"/>
          <w:jc w:val="center"/>
        </w:trPr>
        <w:tc>
          <w:tcPr>
            <w:tcW w:w="45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896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язык. Тесты с комментированными ответами для подготовки к ОГЭ</w:t>
            </w:r>
          </w:p>
        </w:tc>
        <w:tc>
          <w:tcPr>
            <w:tcW w:w="210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А.Г.Нарушевич</w:t>
            </w:r>
          </w:p>
        </w:tc>
        <w:tc>
          <w:tcPr>
            <w:tcW w:w="2145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5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5B3A5F" w:rsidTr="004D7D64">
        <w:trPr>
          <w:trHeight w:val="285"/>
          <w:jc w:val="center"/>
        </w:trPr>
        <w:tc>
          <w:tcPr>
            <w:tcW w:w="45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96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ОГЭ. Русский язык. Отличный результат.</w:t>
            </w:r>
          </w:p>
        </w:tc>
        <w:tc>
          <w:tcPr>
            <w:tcW w:w="210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2145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Издательство «Национальное образование»</w:t>
            </w:r>
          </w:p>
        </w:tc>
        <w:tc>
          <w:tcPr>
            <w:tcW w:w="103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5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RPr="005B3A5F" w:rsidTr="004D7D64">
        <w:trPr>
          <w:trHeight w:val="840"/>
          <w:jc w:val="center"/>
        </w:trPr>
        <w:tc>
          <w:tcPr>
            <w:tcW w:w="45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96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за шагом к ЕГЭ по русскому языку: рабочая тетрадь. 10-11 классы</w:t>
            </w:r>
          </w:p>
        </w:tc>
        <w:tc>
          <w:tcPr>
            <w:tcW w:w="210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М.М.Казбек-Казиева</w:t>
            </w:r>
          </w:p>
        </w:tc>
        <w:tc>
          <w:tcPr>
            <w:tcW w:w="2145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5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5B3A5F" w:rsidTr="004D7D64">
        <w:trPr>
          <w:trHeight w:val="467"/>
          <w:jc w:val="center"/>
        </w:trPr>
        <w:tc>
          <w:tcPr>
            <w:tcW w:w="456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96" w:type="dxa"/>
          </w:tcPr>
          <w:p w:rsidR="00C15F1C" w:rsidRPr="005B3A5F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ЕГЭ 2020</w:t>
            </w:r>
            <w:r w:rsidRPr="005B3A5F">
              <w:rPr>
                <w:bCs/>
                <w:sz w:val="24"/>
                <w:szCs w:val="24"/>
              </w:rPr>
              <w:t xml:space="preserve">. Русский язык. комментарий к </w:t>
            </w:r>
            <w:r>
              <w:rPr>
                <w:bCs/>
                <w:sz w:val="24"/>
                <w:szCs w:val="24"/>
              </w:rPr>
              <w:t>ЕГЭ</w:t>
            </w:r>
          </w:p>
        </w:tc>
        <w:tc>
          <w:tcPr>
            <w:tcW w:w="2103" w:type="dxa"/>
          </w:tcPr>
          <w:p w:rsidR="00C15F1C" w:rsidRPr="005B3A5F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Г.Т. Егораева</w:t>
            </w:r>
          </w:p>
        </w:tc>
        <w:tc>
          <w:tcPr>
            <w:tcW w:w="2145" w:type="dxa"/>
          </w:tcPr>
          <w:p w:rsidR="00C15F1C" w:rsidRPr="005B3A5F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Москва «Экзамен»</w:t>
            </w:r>
          </w:p>
        </w:tc>
        <w:tc>
          <w:tcPr>
            <w:tcW w:w="1036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58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D7D64">
        <w:trPr>
          <w:trHeight w:val="270"/>
          <w:jc w:val="center"/>
        </w:trPr>
        <w:tc>
          <w:tcPr>
            <w:tcW w:w="456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96" w:type="dxa"/>
          </w:tcPr>
          <w:p w:rsidR="00C15F1C" w:rsidRPr="005B3A5F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к экзамену по русскому языку</w:t>
            </w:r>
          </w:p>
        </w:tc>
        <w:tc>
          <w:tcPr>
            <w:tcW w:w="2103" w:type="dxa"/>
          </w:tcPr>
          <w:p w:rsidR="00C15F1C" w:rsidRPr="005B3A5F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М.В.Козулина</w:t>
            </w:r>
          </w:p>
        </w:tc>
        <w:tc>
          <w:tcPr>
            <w:tcW w:w="2145" w:type="dxa"/>
          </w:tcPr>
          <w:p w:rsidR="00C15F1C" w:rsidRPr="005B3A5F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Саратов: Лицей</w:t>
            </w:r>
          </w:p>
        </w:tc>
        <w:tc>
          <w:tcPr>
            <w:tcW w:w="1036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758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D7D64">
        <w:trPr>
          <w:trHeight w:val="795"/>
          <w:jc w:val="center"/>
        </w:trPr>
        <w:tc>
          <w:tcPr>
            <w:tcW w:w="456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96" w:type="dxa"/>
          </w:tcPr>
          <w:p w:rsidR="00C15F1C" w:rsidRPr="005B3A5F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Практикум по русскому языку: подготовка к выполнению заданий части 1.</w:t>
            </w:r>
          </w:p>
        </w:tc>
        <w:tc>
          <w:tcPr>
            <w:tcW w:w="2103" w:type="dxa"/>
          </w:tcPr>
          <w:p w:rsidR="00C15F1C" w:rsidRPr="005B3A5F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Т.Н.Назарова</w:t>
            </w:r>
          </w:p>
        </w:tc>
        <w:tc>
          <w:tcPr>
            <w:tcW w:w="2145" w:type="dxa"/>
          </w:tcPr>
          <w:p w:rsidR="00C15F1C" w:rsidRPr="005B3A5F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«Экзамен»</w:t>
            </w:r>
          </w:p>
        </w:tc>
        <w:tc>
          <w:tcPr>
            <w:tcW w:w="1036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58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D7D64">
        <w:trPr>
          <w:trHeight w:val="1380"/>
          <w:jc w:val="center"/>
        </w:trPr>
        <w:tc>
          <w:tcPr>
            <w:tcW w:w="456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96" w:type="dxa"/>
          </w:tcPr>
          <w:p w:rsidR="00C15F1C" w:rsidRPr="005B3A5F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Сочинение на ЕГЭ. Курс интенсивной подготовки: учебно-методическое пособие</w:t>
            </w:r>
          </w:p>
        </w:tc>
        <w:tc>
          <w:tcPr>
            <w:tcW w:w="2103" w:type="dxa"/>
          </w:tcPr>
          <w:p w:rsidR="00C15F1C" w:rsidRPr="005B3A5F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Н.А.Сенина</w:t>
            </w:r>
          </w:p>
        </w:tc>
        <w:tc>
          <w:tcPr>
            <w:tcW w:w="2145" w:type="dxa"/>
          </w:tcPr>
          <w:p w:rsidR="00C15F1C" w:rsidRPr="005B3A5F" w:rsidRDefault="00C15F1C" w:rsidP="007E745D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Ростов на Дону: ООО “Легион”</w:t>
            </w:r>
          </w:p>
        </w:tc>
        <w:tc>
          <w:tcPr>
            <w:tcW w:w="1036" w:type="dxa"/>
          </w:tcPr>
          <w:p w:rsidR="00C15F1C" w:rsidRPr="00340A60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2011</w:t>
            </w:r>
          </w:p>
        </w:tc>
        <w:tc>
          <w:tcPr>
            <w:tcW w:w="758" w:type="dxa"/>
          </w:tcPr>
          <w:p w:rsidR="00C15F1C" w:rsidRPr="005B3A5F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D7D64">
        <w:trPr>
          <w:trHeight w:val="255"/>
          <w:jc w:val="center"/>
        </w:trPr>
        <w:tc>
          <w:tcPr>
            <w:tcW w:w="45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896" w:type="dxa"/>
          </w:tcPr>
          <w:p w:rsidR="00C15F1C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ОГЭ 2021. ФИПИ. Русский язык: Типовые экзаменационные варианты: 36 вариантов</w:t>
            </w:r>
          </w:p>
        </w:tc>
        <w:tc>
          <w:tcPr>
            <w:tcW w:w="2103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2145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Национальное образование</w:t>
            </w:r>
          </w:p>
        </w:tc>
        <w:tc>
          <w:tcPr>
            <w:tcW w:w="103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</w:t>
            </w:r>
          </w:p>
        </w:tc>
        <w:tc>
          <w:tcPr>
            <w:tcW w:w="75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D7D64">
        <w:trPr>
          <w:trHeight w:val="1320"/>
          <w:jc w:val="center"/>
        </w:trPr>
        <w:tc>
          <w:tcPr>
            <w:tcW w:w="45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896" w:type="dxa"/>
          </w:tcPr>
          <w:p w:rsidR="00C15F1C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Интенсивный практический курс русского языка: орфография. Пунктуация: пособие для учащихся.</w:t>
            </w:r>
          </w:p>
        </w:tc>
        <w:tc>
          <w:tcPr>
            <w:tcW w:w="2103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О.А.Скрябина</w:t>
            </w:r>
          </w:p>
        </w:tc>
        <w:tc>
          <w:tcPr>
            <w:tcW w:w="2145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2006</w:t>
            </w:r>
          </w:p>
        </w:tc>
        <w:tc>
          <w:tcPr>
            <w:tcW w:w="75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4D7D64">
        <w:trPr>
          <w:trHeight w:val="315"/>
          <w:jc w:val="center"/>
        </w:trPr>
        <w:tc>
          <w:tcPr>
            <w:tcW w:w="45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896" w:type="dxa"/>
          </w:tcPr>
          <w:p w:rsidR="00C15F1C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Готовимся К ЕГЭ и ОГЭ по-новому, или сам себе репетитор. Пособие для абитуриентов 3-х  частях.</w:t>
            </w:r>
          </w:p>
        </w:tc>
        <w:tc>
          <w:tcPr>
            <w:tcW w:w="2103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Поповская Л.В.</w:t>
            </w:r>
          </w:p>
        </w:tc>
        <w:tc>
          <w:tcPr>
            <w:tcW w:w="2145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Мини-тайп</w:t>
            </w:r>
          </w:p>
        </w:tc>
        <w:tc>
          <w:tcPr>
            <w:tcW w:w="103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75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Pr="00BA2EFD" w:rsidRDefault="00C15F1C" w:rsidP="004D7D64">
      <w:pPr>
        <w:rPr>
          <w:b/>
          <w:sz w:val="24"/>
          <w:szCs w:val="24"/>
          <w:lang w:val="tt-RU"/>
        </w:rPr>
      </w:pPr>
    </w:p>
    <w:p w:rsidR="00C15F1C" w:rsidRPr="00BA2EFD" w:rsidRDefault="00C15F1C" w:rsidP="004D7D64">
      <w:pPr>
        <w:jc w:val="center"/>
        <w:rPr>
          <w:b/>
          <w:sz w:val="24"/>
          <w:szCs w:val="24"/>
          <w:lang w:val="tt-RU"/>
        </w:rPr>
      </w:pPr>
      <w:r w:rsidRPr="00BA2EFD">
        <w:rPr>
          <w:b/>
          <w:sz w:val="24"/>
          <w:szCs w:val="24"/>
          <w:lang w:val="tt-RU"/>
        </w:rPr>
        <w:t>Литература</w:t>
      </w:r>
    </w:p>
    <w:p w:rsidR="00C15F1C" w:rsidRPr="00BA2EFD" w:rsidRDefault="00C15F1C" w:rsidP="00D02300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(подписные издания</w:t>
      </w:r>
      <w:r w:rsidRPr="00BA2EFD">
        <w:rPr>
          <w:sz w:val="24"/>
          <w:szCs w:val="24"/>
          <w:lang w:val="tt-RU"/>
        </w:rPr>
        <w:t xml:space="preserve">, </w:t>
      </w:r>
      <w:r>
        <w:rPr>
          <w:sz w:val="24"/>
          <w:szCs w:val="24"/>
          <w:lang w:val="tt-RU"/>
        </w:rPr>
        <w:t xml:space="preserve"> </w:t>
      </w:r>
      <w:r w:rsidRPr="00BA2EFD">
        <w:rPr>
          <w:sz w:val="24"/>
          <w:szCs w:val="24"/>
          <w:lang w:val="tt-RU"/>
        </w:rPr>
        <w:t>художественная литература  по программе,</w:t>
      </w:r>
      <w:r>
        <w:rPr>
          <w:sz w:val="24"/>
          <w:szCs w:val="24"/>
          <w:lang w:val="tt-RU"/>
        </w:rPr>
        <w:t xml:space="preserve"> книги для внеклассного чтения</w:t>
      </w:r>
      <w:r w:rsidRPr="00BA2EFD">
        <w:rPr>
          <w:sz w:val="24"/>
          <w:szCs w:val="24"/>
          <w:lang w:val="tt-RU"/>
        </w:rPr>
        <w:t>)</w:t>
      </w:r>
    </w:p>
    <w:tbl>
      <w:tblPr>
        <w:tblW w:w="8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"/>
        <w:gridCol w:w="2975"/>
        <w:gridCol w:w="922"/>
        <w:gridCol w:w="2463"/>
        <w:gridCol w:w="967"/>
        <w:gridCol w:w="762"/>
      </w:tblGrid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№ п\п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Название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Автор</w:t>
            </w: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Год издания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Кол. экз.</w:t>
            </w:r>
          </w:p>
        </w:tc>
      </w:tr>
      <w:tr w:rsidR="00C15F1C" w:rsidRPr="00756921" w:rsidTr="00BA2EFD">
        <w:trPr>
          <w:jc w:val="center"/>
        </w:trPr>
        <w:tc>
          <w:tcPr>
            <w:tcW w:w="5051" w:type="dxa"/>
            <w:gridSpan w:val="3"/>
          </w:tcPr>
          <w:p w:rsidR="00C15F1C" w:rsidRPr="00756921" w:rsidRDefault="00C15F1C" w:rsidP="00223AAD">
            <w:pPr>
              <w:rPr>
                <w:b/>
                <w:sz w:val="22"/>
                <w:szCs w:val="22"/>
              </w:rPr>
            </w:pPr>
            <w:r w:rsidRPr="00756921">
              <w:rPr>
                <w:b/>
                <w:sz w:val="22"/>
                <w:szCs w:val="22"/>
              </w:rPr>
              <w:t xml:space="preserve"> Книги из серии «Классики и Современники»</w:t>
            </w: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b/>
                <w:sz w:val="22"/>
                <w:szCs w:val="22"/>
              </w:rPr>
            </w:pPr>
            <w:r w:rsidRPr="007C5C6F">
              <w:rPr>
                <w:b/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b/>
                <w:sz w:val="22"/>
                <w:szCs w:val="22"/>
              </w:rPr>
            </w:pPr>
            <w:r w:rsidRPr="00756921">
              <w:rPr>
                <w:b/>
                <w:sz w:val="22"/>
                <w:szCs w:val="22"/>
              </w:rPr>
              <w:t>1983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20 экз.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1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А.Пушкин «Евгений Онегин»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2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Н.Гоголь</w:t>
            </w:r>
            <w:r w:rsidRPr="00756921">
              <w:rPr>
                <w:sz w:val="22"/>
                <w:szCs w:val="22"/>
              </w:rPr>
              <w:t xml:space="preserve"> «Повести»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1983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3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В.Скотт «Пуритане»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4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А.Толстой «Князь Серебряный».Стихотворения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1999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5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А.Чехов « Толстый и тонкий».</w:t>
            </w:r>
            <w:r>
              <w:rPr>
                <w:sz w:val="22"/>
                <w:szCs w:val="22"/>
              </w:rPr>
              <w:t xml:space="preserve"> </w:t>
            </w:r>
            <w:r w:rsidRPr="00756921">
              <w:rPr>
                <w:sz w:val="22"/>
                <w:szCs w:val="22"/>
              </w:rPr>
              <w:t>Рассказы.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1983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Сочинения Кузьмы Пруткова.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1987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6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Б.Пастернак. Стихотворения и поэмы.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7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D1787B">
              <w:rPr>
                <w:sz w:val="22"/>
                <w:szCs w:val="22"/>
              </w:rPr>
              <w:t xml:space="preserve">Пушкин А.С. </w:t>
            </w:r>
            <w:r>
              <w:rPr>
                <w:sz w:val="22"/>
                <w:szCs w:val="22"/>
              </w:rPr>
              <w:t>«</w:t>
            </w:r>
            <w:r w:rsidRPr="00D1787B">
              <w:rPr>
                <w:sz w:val="22"/>
                <w:szCs w:val="22"/>
              </w:rPr>
              <w:t>Маленькие трагедии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Детская</w:t>
            </w:r>
            <w:r w:rsidRPr="00D1787B">
              <w:rPr>
                <w:sz w:val="22"/>
                <w:szCs w:val="22"/>
              </w:rPr>
              <w:t xml:space="preserve"> лит</w:t>
            </w:r>
            <w:r>
              <w:rPr>
                <w:sz w:val="22"/>
                <w:szCs w:val="22"/>
              </w:rPr>
              <w:t>ература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1980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Пушкин А.С. «</w:t>
            </w:r>
            <w:r>
              <w:rPr>
                <w:sz w:val="22"/>
                <w:szCs w:val="22"/>
              </w:rPr>
              <w:t>Драматические произведения. Проза</w:t>
            </w:r>
            <w:r w:rsidRPr="00E07EB0">
              <w:rPr>
                <w:sz w:val="22"/>
                <w:szCs w:val="22"/>
              </w:rPr>
              <w:t>»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8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Ф.Достоевский « Униженные и оскорбленные»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Л.: Худож. лит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3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9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color w:val="000000"/>
                <w:sz w:val="22"/>
                <w:szCs w:val="22"/>
                <w:shd w:val="clear" w:color="auto" w:fill="FFFFFF"/>
              </w:rPr>
              <w:t>И.Тургенева "Накануне"</w:t>
            </w:r>
            <w:r w:rsidRPr="007569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756921">
              <w:rPr>
                <w:color w:val="000000"/>
                <w:sz w:val="22"/>
                <w:szCs w:val="22"/>
                <w:shd w:val="clear" w:color="auto" w:fill="FFFFFF"/>
              </w:rPr>
              <w:t>"Отцы и дети" "Степной король Лир"</w:t>
            </w:r>
            <w:r w:rsidRPr="007569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223AAD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7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Н. В. Гоголь «Вечера на хуторе близ Диканьки. Миргород»</w:t>
            </w:r>
          </w:p>
        </w:tc>
        <w:tc>
          <w:tcPr>
            <w:tcW w:w="1202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1036" w:type="dxa"/>
          </w:tcPr>
          <w:p w:rsidR="00C15F1C" w:rsidRPr="00756921" w:rsidRDefault="00C15F1C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5B3A5F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75" w:type="dxa"/>
          </w:tcPr>
          <w:p w:rsidR="00C15F1C" w:rsidRPr="007C5C6F" w:rsidRDefault="00C15F1C" w:rsidP="005B3A5F">
            <w:pPr>
              <w:rPr>
                <w:b/>
                <w:sz w:val="22"/>
                <w:szCs w:val="22"/>
              </w:rPr>
            </w:pPr>
            <w:r w:rsidRPr="00782CDB">
              <w:rPr>
                <w:color w:val="000000"/>
                <w:sz w:val="22"/>
                <w:szCs w:val="22"/>
                <w:shd w:val="clear" w:color="auto" w:fill="FFFFFF"/>
              </w:rPr>
              <w:t>А.П.Чехов.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Повести</w:t>
            </w:r>
          </w:p>
        </w:tc>
        <w:tc>
          <w:tcPr>
            <w:tcW w:w="1202" w:type="dxa"/>
          </w:tcPr>
          <w:p w:rsidR="00C15F1C" w:rsidRPr="00756921" w:rsidRDefault="00C15F1C" w:rsidP="005B3A5F">
            <w:pPr>
              <w:rPr>
                <w:b/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5B3A5F">
            <w:pPr>
              <w:rPr>
                <w:sz w:val="22"/>
                <w:szCs w:val="22"/>
                <w:lang w:val="tt-RU"/>
              </w:rPr>
            </w:pPr>
            <w:r w:rsidRPr="00782CDB">
              <w:rPr>
                <w:sz w:val="22"/>
                <w:szCs w:val="22"/>
              </w:rPr>
              <w:t>М.: «</w:t>
            </w:r>
            <w:r>
              <w:rPr>
                <w:sz w:val="22"/>
                <w:szCs w:val="22"/>
              </w:rPr>
              <w:t>Советская Россия</w:t>
            </w:r>
            <w:r w:rsidRPr="00782CDB">
              <w:rPr>
                <w:sz w:val="22"/>
                <w:szCs w:val="22"/>
              </w:rPr>
              <w:t>»</w:t>
            </w:r>
          </w:p>
        </w:tc>
        <w:tc>
          <w:tcPr>
            <w:tcW w:w="255" w:type="dxa"/>
          </w:tcPr>
          <w:p w:rsidR="00C15F1C" w:rsidRPr="00756921" w:rsidRDefault="00C15F1C" w:rsidP="005B3A5F">
            <w:pPr>
              <w:spacing w:after="200" w:line="276" w:lineRule="auto"/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1036" w:type="dxa"/>
          </w:tcPr>
          <w:p w:rsidR="00C15F1C" w:rsidRPr="00756921" w:rsidRDefault="00C15F1C" w:rsidP="005B3A5F">
            <w:pPr>
              <w:spacing w:after="200" w:line="276" w:lineRule="auto"/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5B3A5F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5" w:type="dxa"/>
          </w:tcPr>
          <w:p w:rsidR="00C15F1C" w:rsidRPr="007C5C6F" w:rsidRDefault="00C15F1C" w:rsidP="005B3A5F">
            <w:pPr>
              <w:rPr>
                <w:b/>
                <w:sz w:val="22"/>
                <w:szCs w:val="22"/>
              </w:rPr>
            </w:pP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Н. В. Гоголь «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Мертвые души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202" w:type="dxa"/>
          </w:tcPr>
          <w:p w:rsidR="00C15F1C" w:rsidRPr="00756921" w:rsidRDefault="00C15F1C" w:rsidP="005B3A5F">
            <w:pPr>
              <w:rPr>
                <w:b/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5B3A5F">
            <w:pPr>
              <w:rPr>
                <w:sz w:val="22"/>
                <w:szCs w:val="22"/>
                <w:lang w:val="tt-RU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255" w:type="dxa"/>
          </w:tcPr>
          <w:p w:rsidR="00C15F1C" w:rsidRPr="00756921" w:rsidRDefault="00C15F1C" w:rsidP="005B3A5F">
            <w:pPr>
              <w:spacing w:after="200" w:line="276" w:lineRule="auto"/>
            </w:pPr>
            <w:r>
              <w:rPr>
                <w:sz w:val="22"/>
                <w:szCs w:val="22"/>
              </w:rPr>
              <w:t>1985</w:t>
            </w:r>
          </w:p>
        </w:tc>
        <w:tc>
          <w:tcPr>
            <w:tcW w:w="1036" w:type="dxa"/>
          </w:tcPr>
          <w:p w:rsidR="00C15F1C" w:rsidRPr="00756921" w:rsidRDefault="00C15F1C" w:rsidP="005B3A5F">
            <w:pPr>
              <w:spacing w:after="200" w:line="276" w:lineRule="auto"/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Default="00C15F1C" w:rsidP="00C260A4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75" w:type="dxa"/>
          </w:tcPr>
          <w:p w:rsidR="00C15F1C" w:rsidRPr="007C5C6F" w:rsidRDefault="00C15F1C" w:rsidP="00C260A4">
            <w:pPr>
              <w:rPr>
                <w:b/>
                <w:sz w:val="22"/>
                <w:szCs w:val="22"/>
              </w:rPr>
            </w:pP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Н. В. Гоголь «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Шинель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202" w:type="dxa"/>
          </w:tcPr>
          <w:p w:rsidR="00C15F1C" w:rsidRPr="00756921" w:rsidRDefault="00C15F1C" w:rsidP="00C260A4">
            <w:pPr>
              <w:rPr>
                <w:b/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C260A4">
            <w:pPr>
              <w:rPr>
                <w:sz w:val="22"/>
                <w:szCs w:val="22"/>
                <w:lang w:val="tt-RU"/>
              </w:rPr>
            </w:pPr>
            <w:r w:rsidRPr="00D1787B">
              <w:rPr>
                <w:sz w:val="22"/>
                <w:szCs w:val="22"/>
              </w:rPr>
              <w:t>М.: Дет. лит.,</w:t>
            </w:r>
          </w:p>
        </w:tc>
        <w:tc>
          <w:tcPr>
            <w:tcW w:w="255" w:type="dxa"/>
          </w:tcPr>
          <w:p w:rsidR="00C15F1C" w:rsidRPr="00756921" w:rsidRDefault="00C15F1C" w:rsidP="00C260A4">
            <w:pPr>
              <w:spacing w:after="200" w:line="276" w:lineRule="auto"/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1036" w:type="dxa"/>
          </w:tcPr>
          <w:p w:rsidR="00C15F1C" w:rsidRPr="00756921" w:rsidRDefault="00C15F1C" w:rsidP="00C260A4">
            <w:pPr>
              <w:spacing w:after="200" w:line="276" w:lineRule="auto"/>
            </w:pPr>
            <w:r>
              <w:t>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Default="00C15F1C" w:rsidP="00C260A4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75" w:type="dxa"/>
          </w:tcPr>
          <w:p w:rsidR="00C15F1C" w:rsidRPr="007C5C6F" w:rsidRDefault="00C15F1C" w:rsidP="00C260A4">
            <w:pPr>
              <w:rPr>
                <w:b/>
                <w:sz w:val="22"/>
                <w:szCs w:val="22"/>
              </w:rPr>
            </w:pP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Вокруг тебя – Мир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 xml:space="preserve">Книга для ученика. 6 класс </w:t>
            </w:r>
          </w:p>
        </w:tc>
        <w:tc>
          <w:tcPr>
            <w:tcW w:w="1202" w:type="dxa"/>
          </w:tcPr>
          <w:p w:rsidR="00C15F1C" w:rsidRPr="00756921" w:rsidRDefault="00C15F1C" w:rsidP="00C260A4">
            <w:pPr>
              <w:rPr>
                <w:b/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C260A4">
            <w:pPr>
              <w:rPr>
                <w:sz w:val="22"/>
                <w:szCs w:val="22"/>
                <w:lang w:val="tt-RU"/>
              </w:rPr>
            </w:pPr>
            <w:r w:rsidRPr="00E07EB0">
              <w:rPr>
                <w:sz w:val="22"/>
                <w:szCs w:val="22"/>
              </w:rPr>
              <w:t>М.: Наука/Интерпериодика</w:t>
            </w:r>
          </w:p>
        </w:tc>
        <w:tc>
          <w:tcPr>
            <w:tcW w:w="255" w:type="dxa"/>
          </w:tcPr>
          <w:p w:rsidR="00C15F1C" w:rsidRPr="00756921" w:rsidRDefault="00C15F1C" w:rsidP="00C260A4">
            <w:pPr>
              <w:spacing w:after="200" w:line="276" w:lineRule="auto"/>
            </w:pPr>
            <w:r>
              <w:rPr>
                <w:sz w:val="22"/>
                <w:szCs w:val="22"/>
              </w:rPr>
              <w:t>1999</w:t>
            </w:r>
          </w:p>
        </w:tc>
        <w:tc>
          <w:tcPr>
            <w:tcW w:w="1036" w:type="dxa"/>
          </w:tcPr>
          <w:p w:rsidR="00C15F1C" w:rsidRPr="00756921" w:rsidRDefault="00C15F1C" w:rsidP="00C260A4">
            <w:pPr>
              <w:spacing w:after="200" w:line="276" w:lineRule="auto"/>
            </w:pPr>
            <w:r>
              <w:rPr>
                <w:sz w:val="22"/>
                <w:szCs w:val="22"/>
                <w:lang w:val="tt-RU"/>
              </w:rPr>
              <w:t>7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C260A4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75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Вокруг тебя – Мир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Книга для ученика.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 xml:space="preserve"> класс</w:t>
            </w:r>
          </w:p>
        </w:tc>
        <w:tc>
          <w:tcPr>
            <w:tcW w:w="1202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Гендальф</w:t>
            </w:r>
          </w:p>
        </w:tc>
        <w:tc>
          <w:tcPr>
            <w:tcW w:w="255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036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11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C260A4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75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Вокруг тебя – Мир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 xml:space="preserve">Книга для ученика.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 xml:space="preserve"> класс </w:t>
            </w:r>
          </w:p>
        </w:tc>
        <w:tc>
          <w:tcPr>
            <w:tcW w:w="1202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Гендальф</w:t>
            </w:r>
          </w:p>
        </w:tc>
        <w:tc>
          <w:tcPr>
            <w:tcW w:w="255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</w:t>
            </w:r>
          </w:p>
        </w:tc>
        <w:tc>
          <w:tcPr>
            <w:tcW w:w="1036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11</w:t>
            </w:r>
          </w:p>
        </w:tc>
      </w:tr>
      <w:tr w:rsidR="00C15F1C" w:rsidRPr="00756921" w:rsidTr="00BA2EFD">
        <w:trPr>
          <w:jc w:val="center"/>
        </w:trPr>
        <w:tc>
          <w:tcPr>
            <w:tcW w:w="874" w:type="dxa"/>
          </w:tcPr>
          <w:p w:rsidR="00C15F1C" w:rsidRPr="00756921" w:rsidRDefault="00C15F1C" w:rsidP="00C260A4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975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Вокруг тебя – Мир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Книга для ученика.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8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 xml:space="preserve"> класс</w:t>
            </w:r>
          </w:p>
        </w:tc>
        <w:tc>
          <w:tcPr>
            <w:tcW w:w="1202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Гендальф</w:t>
            </w:r>
          </w:p>
        </w:tc>
        <w:tc>
          <w:tcPr>
            <w:tcW w:w="255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  <w:tc>
          <w:tcPr>
            <w:tcW w:w="1036" w:type="dxa"/>
          </w:tcPr>
          <w:p w:rsidR="00C15F1C" w:rsidRPr="00756921" w:rsidRDefault="00C15F1C" w:rsidP="00C26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13</w:t>
            </w:r>
          </w:p>
        </w:tc>
      </w:tr>
    </w:tbl>
    <w:p w:rsidR="00C15F1C" w:rsidRDefault="00C15F1C" w:rsidP="00D02300">
      <w:pPr>
        <w:rPr>
          <w:b/>
          <w:sz w:val="24"/>
          <w:szCs w:val="24"/>
        </w:rPr>
      </w:pPr>
    </w:p>
    <w:p w:rsidR="00C15F1C" w:rsidRPr="008255F9" w:rsidRDefault="00C15F1C" w:rsidP="00D02300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Журналы</w:t>
      </w:r>
      <w:r w:rsidRPr="008255F9">
        <w:rPr>
          <w:b/>
          <w:sz w:val="24"/>
          <w:szCs w:val="24"/>
          <w:lang w:val="tt-RU"/>
        </w:rPr>
        <w:t xml:space="preserve">, газеты </w:t>
      </w:r>
      <w:r w:rsidRPr="008255F9">
        <w:rPr>
          <w:b/>
          <w:sz w:val="24"/>
          <w:szCs w:val="24"/>
        </w:rPr>
        <w:t xml:space="preserve"> </w:t>
      </w: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5066"/>
        <w:gridCol w:w="1717"/>
        <w:gridCol w:w="1217"/>
      </w:tblGrid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811140" w:rsidRDefault="00C15F1C" w:rsidP="00223AAD">
            <w:pPr>
              <w:ind w:left="360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№ п\п</w:t>
            </w:r>
          </w:p>
        </w:tc>
        <w:tc>
          <w:tcPr>
            <w:tcW w:w="5066" w:type="dxa"/>
          </w:tcPr>
          <w:p w:rsidR="00C15F1C" w:rsidRPr="00811140" w:rsidRDefault="00C15F1C" w:rsidP="00BA2EFD">
            <w:pPr>
              <w:jc w:val="center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Название</w:t>
            </w:r>
          </w:p>
        </w:tc>
        <w:tc>
          <w:tcPr>
            <w:tcW w:w="1717" w:type="dxa"/>
          </w:tcPr>
          <w:p w:rsidR="00C15F1C" w:rsidRPr="00811140" w:rsidRDefault="00C15F1C" w:rsidP="00223AAD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Год издания</w:t>
            </w:r>
          </w:p>
        </w:tc>
        <w:tc>
          <w:tcPr>
            <w:tcW w:w="1217" w:type="dxa"/>
          </w:tcPr>
          <w:p w:rsidR="00C15F1C" w:rsidRPr="00811140" w:rsidRDefault="00C15F1C" w:rsidP="00223AAD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Кол. экз.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5867FD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066" w:type="dxa"/>
          </w:tcPr>
          <w:p w:rsidR="00C15F1C" w:rsidRPr="00C260A4" w:rsidRDefault="00C15F1C" w:rsidP="005867FD">
            <w:pPr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 xml:space="preserve">Газета «Первое сентября», русский язык </w:t>
            </w:r>
          </w:p>
        </w:tc>
        <w:tc>
          <w:tcPr>
            <w:tcW w:w="1717" w:type="dxa"/>
          </w:tcPr>
          <w:p w:rsidR="00C15F1C" w:rsidRPr="00C260A4" w:rsidRDefault="00C15F1C" w:rsidP="005867FD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2006</w:t>
            </w:r>
          </w:p>
        </w:tc>
        <w:tc>
          <w:tcPr>
            <w:tcW w:w="1217" w:type="dxa"/>
          </w:tcPr>
          <w:p w:rsidR="00C15F1C" w:rsidRPr="00C260A4" w:rsidRDefault="00C15F1C" w:rsidP="005867FD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11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5867FD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2.</w:t>
            </w:r>
          </w:p>
        </w:tc>
        <w:tc>
          <w:tcPr>
            <w:tcW w:w="5066" w:type="dxa"/>
          </w:tcPr>
          <w:p w:rsidR="00C15F1C" w:rsidRPr="00C260A4" w:rsidRDefault="00C15F1C" w:rsidP="005867FD">
            <w:pPr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Газета «Первое сентября», литература</w:t>
            </w:r>
          </w:p>
        </w:tc>
        <w:tc>
          <w:tcPr>
            <w:tcW w:w="1717" w:type="dxa"/>
          </w:tcPr>
          <w:p w:rsidR="00C15F1C" w:rsidRPr="00C260A4" w:rsidRDefault="00C15F1C" w:rsidP="005867FD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2006</w:t>
            </w:r>
          </w:p>
        </w:tc>
        <w:tc>
          <w:tcPr>
            <w:tcW w:w="1217" w:type="dxa"/>
          </w:tcPr>
          <w:p w:rsidR="00C15F1C" w:rsidRPr="00C260A4" w:rsidRDefault="00C15F1C" w:rsidP="005867FD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11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0B000B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3.</w:t>
            </w:r>
          </w:p>
        </w:tc>
        <w:tc>
          <w:tcPr>
            <w:tcW w:w="5066" w:type="dxa"/>
          </w:tcPr>
          <w:p w:rsidR="00C15F1C" w:rsidRPr="00C260A4" w:rsidRDefault="00C15F1C" w:rsidP="000B000B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0B000B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2008</w:t>
            </w:r>
          </w:p>
        </w:tc>
        <w:tc>
          <w:tcPr>
            <w:tcW w:w="1217" w:type="dxa"/>
          </w:tcPr>
          <w:p w:rsidR="00C15F1C" w:rsidRPr="00C260A4" w:rsidRDefault="00C15F1C" w:rsidP="000B000B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10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0B000B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4.</w:t>
            </w:r>
          </w:p>
        </w:tc>
        <w:tc>
          <w:tcPr>
            <w:tcW w:w="5066" w:type="dxa"/>
          </w:tcPr>
          <w:p w:rsidR="00C15F1C" w:rsidRPr="00C260A4" w:rsidRDefault="00C15F1C" w:rsidP="000B000B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0B000B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2007</w:t>
            </w:r>
          </w:p>
        </w:tc>
        <w:tc>
          <w:tcPr>
            <w:tcW w:w="1217" w:type="dxa"/>
          </w:tcPr>
          <w:p w:rsidR="00C15F1C" w:rsidRPr="00C260A4" w:rsidRDefault="00C15F1C" w:rsidP="000B000B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C260A4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5.</w:t>
            </w:r>
          </w:p>
        </w:tc>
        <w:tc>
          <w:tcPr>
            <w:tcW w:w="5066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2003</w:t>
            </w:r>
          </w:p>
        </w:tc>
        <w:tc>
          <w:tcPr>
            <w:tcW w:w="12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5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C260A4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6.</w:t>
            </w:r>
          </w:p>
        </w:tc>
        <w:tc>
          <w:tcPr>
            <w:tcW w:w="5066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2000</w:t>
            </w:r>
          </w:p>
        </w:tc>
        <w:tc>
          <w:tcPr>
            <w:tcW w:w="12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4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C260A4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7.</w:t>
            </w:r>
          </w:p>
        </w:tc>
        <w:tc>
          <w:tcPr>
            <w:tcW w:w="5066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2002</w:t>
            </w:r>
          </w:p>
        </w:tc>
        <w:tc>
          <w:tcPr>
            <w:tcW w:w="12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6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C260A4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8.</w:t>
            </w:r>
          </w:p>
        </w:tc>
        <w:tc>
          <w:tcPr>
            <w:tcW w:w="5066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2001</w:t>
            </w:r>
          </w:p>
        </w:tc>
        <w:tc>
          <w:tcPr>
            <w:tcW w:w="12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5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C260A4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9.</w:t>
            </w:r>
          </w:p>
        </w:tc>
        <w:tc>
          <w:tcPr>
            <w:tcW w:w="5066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2004</w:t>
            </w:r>
          </w:p>
        </w:tc>
        <w:tc>
          <w:tcPr>
            <w:tcW w:w="12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11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C260A4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10.</w:t>
            </w:r>
          </w:p>
        </w:tc>
        <w:tc>
          <w:tcPr>
            <w:tcW w:w="5066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2005</w:t>
            </w:r>
          </w:p>
        </w:tc>
        <w:tc>
          <w:tcPr>
            <w:tcW w:w="12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8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C260A4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11.</w:t>
            </w:r>
          </w:p>
        </w:tc>
        <w:tc>
          <w:tcPr>
            <w:tcW w:w="5066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2006</w:t>
            </w:r>
          </w:p>
        </w:tc>
        <w:tc>
          <w:tcPr>
            <w:tcW w:w="12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3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C260A4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12.</w:t>
            </w:r>
          </w:p>
        </w:tc>
        <w:tc>
          <w:tcPr>
            <w:tcW w:w="5066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Литература в школе</w:t>
            </w:r>
          </w:p>
        </w:tc>
        <w:tc>
          <w:tcPr>
            <w:tcW w:w="17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2008</w:t>
            </w:r>
          </w:p>
        </w:tc>
        <w:tc>
          <w:tcPr>
            <w:tcW w:w="12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11</w:t>
            </w:r>
          </w:p>
        </w:tc>
      </w:tr>
      <w:tr w:rsidR="00C15F1C" w:rsidRPr="00811140" w:rsidTr="00BA2EFD">
        <w:trPr>
          <w:jc w:val="center"/>
        </w:trPr>
        <w:tc>
          <w:tcPr>
            <w:tcW w:w="936" w:type="dxa"/>
          </w:tcPr>
          <w:p w:rsidR="00C15F1C" w:rsidRPr="00C260A4" w:rsidRDefault="00C15F1C" w:rsidP="00C260A4">
            <w:pPr>
              <w:ind w:left="360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13.</w:t>
            </w:r>
          </w:p>
        </w:tc>
        <w:tc>
          <w:tcPr>
            <w:tcW w:w="5066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Уроки литературы</w:t>
            </w:r>
          </w:p>
        </w:tc>
        <w:tc>
          <w:tcPr>
            <w:tcW w:w="17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2008</w:t>
            </w:r>
          </w:p>
        </w:tc>
        <w:tc>
          <w:tcPr>
            <w:tcW w:w="1217" w:type="dxa"/>
          </w:tcPr>
          <w:p w:rsidR="00C15F1C" w:rsidRPr="00C260A4" w:rsidRDefault="00C15F1C" w:rsidP="00C260A4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3</w:t>
            </w:r>
          </w:p>
        </w:tc>
      </w:tr>
    </w:tbl>
    <w:p w:rsidR="00C15F1C" w:rsidRDefault="00C15F1C" w:rsidP="00D02300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C15F1C" w:rsidRPr="00C260A4" w:rsidRDefault="00C15F1C" w:rsidP="005867FD">
      <w:pPr>
        <w:pStyle w:val="ListParagraph"/>
        <w:ind w:left="-1134" w:right="-284"/>
        <w:jc w:val="center"/>
        <w:rPr>
          <w:b/>
          <w:sz w:val="24"/>
          <w:szCs w:val="24"/>
        </w:rPr>
      </w:pPr>
      <w:r w:rsidRPr="00C260A4">
        <w:rPr>
          <w:b/>
          <w:sz w:val="24"/>
          <w:szCs w:val="24"/>
        </w:rPr>
        <w:t>Творческие работы   учащихся</w:t>
      </w:r>
    </w:p>
    <w:tbl>
      <w:tblPr>
        <w:tblpPr w:leftFromText="180" w:rightFromText="180" w:vertAnchor="text" w:tblpX="288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4"/>
        <w:gridCol w:w="6754"/>
        <w:gridCol w:w="1080"/>
      </w:tblGrid>
      <w:tr w:rsidR="00C15F1C" w:rsidRPr="00C260A4" w:rsidTr="00BA2EFD">
        <w:trPr>
          <w:trHeight w:val="16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141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№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 xml:space="preserve">         Рефераты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Класс</w:t>
            </w:r>
          </w:p>
        </w:tc>
      </w:tr>
      <w:tr w:rsidR="00C15F1C" w:rsidRPr="00C260A4" w:rsidTr="00BA2EFD">
        <w:trPr>
          <w:trHeight w:val="26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Роль семьи в романе Пушкина "Капитанская дочка"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15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Помню и горжусь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8г</w:t>
            </w:r>
          </w:p>
        </w:tc>
      </w:tr>
      <w:tr w:rsidR="00C15F1C" w:rsidRPr="00C260A4" w:rsidTr="00BA2EFD">
        <w:trPr>
          <w:trHeight w:val="16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3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Общественные пороки в комедии Н. В. Гоголя «Ревизор»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4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Тема войны в творчестве В. Высоцкого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5</w:t>
            </w:r>
          </w:p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Роль костюмов в комедии Н. В. Гоголя «Ревизор»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6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«В жизни много смешного, но мало веселого»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7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Тема воспитания в комедии Д. И. Фонвизина «Недоросль»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Жизнь и творчество Ф. И. Тютчева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9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Афоризмы в баснях Крылова И. А.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а. 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10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Авторская песня в России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11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Жизнь и творчество В. Высоцкого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12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Образ слуги в творчестве А.С. Пушкина, Н.В. Гоголя.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13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Как Хлестаков стал взяточником?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14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А. С. Пушкин «Пиковая дама»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а, 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15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Нужен ли Теркин в современном мире?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16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«В жизни много смешного, но мало веселого»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а, 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17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Образ сирени в рассказе А. И. Куприна "Куст сирени"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18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Смысл эпиграфа в романе А.С. Пушкина "Капитанская Дочка"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19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Жизнь и творчество М. Ю. Лермонтова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20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Роль семьи в романе А.С.Пушкина «Капитанская дочка»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21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Образ иностранца в русской литературе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22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«В жизни много смешного, но мало веселого»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23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Жизнь и творчество А. С. Пушкина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а, 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24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Образ Маши Мироновой в повести А.С. Пушкина "Капитанская дочка"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8г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25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Любовь в произведении «Кавказ»  И. А. Бунина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26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pacing w:line="192" w:lineRule="auto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А. П. Чехов в воспоминаниях современников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 а</w:t>
            </w:r>
          </w:p>
        </w:tc>
      </w:tr>
      <w:tr w:rsidR="00C15F1C" w:rsidRPr="00C260A4" w:rsidTr="00BA2EFD">
        <w:trPr>
          <w:trHeight w:val="9"/>
        </w:trPr>
        <w:tc>
          <w:tcPr>
            <w:tcW w:w="1094" w:type="dxa"/>
          </w:tcPr>
          <w:p w:rsidR="00C15F1C" w:rsidRPr="00B8785B" w:rsidRDefault="00C15F1C" w:rsidP="00BA2EFD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27</w:t>
            </w:r>
          </w:p>
        </w:tc>
        <w:tc>
          <w:tcPr>
            <w:tcW w:w="6754" w:type="dxa"/>
          </w:tcPr>
          <w:p w:rsidR="00C15F1C" w:rsidRPr="00B8785B" w:rsidRDefault="00C15F1C" w:rsidP="00BA2EFD">
            <w:pPr>
              <w:shd w:val="clear" w:color="auto" w:fill="FFFFFF"/>
              <w:spacing w:after="75"/>
              <w:outlineLvl w:val="0"/>
              <w:rPr>
                <w:bCs/>
                <w:kern w:val="36"/>
                <w:sz w:val="24"/>
                <w:szCs w:val="24"/>
              </w:rPr>
            </w:pPr>
            <w:r w:rsidRPr="00B8785B">
              <w:rPr>
                <w:bCs/>
                <w:kern w:val="36"/>
                <w:sz w:val="24"/>
                <w:szCs w:val="24"/>
              </w:rPr>
              <w:t xml:space="preserve">Актуальность трагедии Шекспира «Ромео и Джульетта» </w:t>
            </w:r>
          </w:p>
        </w:tc>
        <w:tc>
          <w:tcPr>
            <w:tcW w:w="1080" w:type="dxa"/>
          </w:tcPr>
          <w:p w:rsidR="00C15F1C" w:rsidRPr="00B8785B" w:rsidRDefault="00C15F1C" w:rsidP="00BA2EFD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8г</w:t>
            </w:r>
          </w:p>
        </w:tc>
      </w:tr>
    </w:tbl>
    <w:p w:rsidR="00C15F1C" w:rsidRDefault="00C15F1C" w:rsidP="004D7D64">
      <w:pPr>
        <w:rPr>
          <w:b/>
          <w:sz w:val="24"/>
          <w:szCs w:val="24"/>
        </w:rPr>
      </w:pPr>
    </w:p>
    <w:p w:rsidR="00C15F1C" w:rsidRPr="008255F9" w:rsidRDefault="00C15F1C" w:rsidP="00811140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Электронные  образовательные ресурсы </w:t>
      </w:r>
    </w:p>
    <w:p w:rsidR="00C15F1C" w:rsidRDefault="00C15F1C" w:rsidP="00811140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50"/>
      </w:tblGrid>
      <w:tr w:rsidR="00C15F1C" w:rsidRPr="0029406E" w:rsidTr="00C260A4">
        <w:trPr>
          <w:trHeight w:val="403"/>
        </w:trPr>
        <w:tc>
          <w:tcPr>
            <w:tcW w:w="708" w:type="dxa"/>
          </w:tcPr>
          <w:p w:rsidR="00C15F1C" w:rsidRDefault="00C15F1C" w:rsidP="00811140">
            <w:pPr>
              <w:jc w:val="center"/>
              <w:rPr>
                <w:b/>
                <w:sz w:val="24"/>
                <w:szCs w:val="24"/>
              </w:rPr>
            </w:pPr>
          </w:p>
          <w:p w:rsidR="00C15F1C" w:rsidRPr="0029406E" w:rsidRDefault="00C15F1C" w:rsidP="00811140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050" w:type="dxa"/>
          </w:tcPr>
          <w:p w:rsidR="00C15F1C" w:rsidRPr="0029406E" w:rsidRDefault="00C15F1C" w:rsidP="0081114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C15F1C" w:rsidRPr="00B236FF" w:rsidTr="00C260A4">
        <w:tc>
          <w:tcPr>
            <w:tcW w:w="708" w:type="dxa"/>
          </w:tcPr>
          <w:p w:rsidR="00C15F1C" w:rsidRDefault="00C15F1C" w:rsidP="00811140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1. </w:t>
            </w:r>
          </w:p>
          <w:p w:rsidR="00C15F1C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C15F1C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C15F1C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C15F1C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C15F1C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C15F1C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C15F1C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C15F1C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C15F1C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C15F1C" w:rsidRPr="00B236FF" w:rsidRDefault="00C15F1C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050" w:type="dxa"/>
          </w:tcPr>
          <w:p w:rsidR="00C15F1C" w:rsidRDefault="00C15F1C" w:rsidP="0047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ОГЭ.</w:t>
            </w:r>
          </w:p>
          <w:p w:rsidR="00C15F1C" w:rsidRDefault="00C15F1C" w:rsidP="0047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ЕГЭ.</w:t>
            </w:r>
          </w:p>
          <w:p w:rsidR="00C15F1C" w:rsidRDefault="00C15F1C" w:rsidP="0047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11.</w:t>
            </w:r>
          </w:p>
          <w:p w:rsidR="00C15F1C" w:rsidRDefault="00C15F1C" w:rsidP="0047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Захарина.</w:t>
            </w:r>
          </w:p>
          <w:p w:rsidR="00C15F1C" w:rsidRDefault="00C15F1C" w:rsidP="00473FFA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>Всероссийский фестиваль педагогических идей «Открытый урок»</w:t>
            </w:r>
            <w:r>
              <w:rPr>
                <w:sz w:val="24"/>
                <w:szCs w:val="24"/>
              </w:rPr>
              <w:t xml:space="preserve"> http://festival.1september.ru/</w:t>
            </w:r>
          </w:p>
          <w:p w:rsidR="00C15F1C" w:rsidRDefault="00C15F1C" w:rsidP="00473FFA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>Интернет- портал Про Школу.ру http://www.proshkolu.ru/</w:t>
            </w:r>
          </w:p>
          <w:p w:rsidR="00C15F1C" w:rsidRDefault="00C15F1C" w:rsidP="0047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Рустьютер</w:t>
            </w:r>
          </w:p>
          <w:p w:rsidR="00C15F1C" w:rsidRDefault="00C15F1C" w:rsidP="00473FFA">
            <w:hyperlink r:id="rId5" w:tgtFrame="_blank" w:history="1">
              <w:r w:rsidRPr="009C6F80">
                <w:rPr>
                  <w:bCs/>
                  <w:color w:val="006AC3"/>
                  <w:sz w:val="24"/>
                  <w:szCs w:val="24"/>
                  <w:u w:val="single"/>
                </w:rPr>
                <w:t>Официальный информационный портал ЕГЭ</w:t>
              </w:r>
            </w:hyperlink>
          </w:p>
          <w:p w:rsidR="00C15F1C" w:rsidRPr="00BA2EFD" w:rsidRDefault="00C15F1C" w:rsidP="00473FFA">
            <w:hyperlink r:id="rId6" w:tgtFrame="_blank" w:history="1">
              <w:r w:rsidRPr="009C6F80">
                <w:rPr>
                  <w:bCs/>
                  <w:color w:val="006AC3"/>
                  <w:sz w:val="24"/>
                  <w:szCs w:val="24"/>
                  <w:u w:val="single"/>
                </w:rPr>
                <w:t>Официальный информационный портал ГИА</w:t>
              </w:r>
            </w:hyperlink>
          </w:p>
        </w:tc>
      </w:tr>
    </w:tbl>
    <w:p w:rsidR="00C15F1C" w:rsidRPr="00C260A4" w:rsidRDefault="00C15F1C" w:rsidP="00BA2EFD">
      <w:pPr>
        <w:spacing w:line="360" w:lineRule="auto"/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  <w:lang w:val="tt-RU"/>
        </w:rPr>
        <w:t>Средства воспитания</w:t>
      </w:r>
    </w:p>
    <w:p w:rsidR="00C15F1C" w:rsidRPr="008255F9" w:rsidRDefault="00C15F1C" w:rsidP="00811140">
      <w:pPr>
        <w:rPr>
          <w:b/>
          <w:sz w:val="24"/>
          <w:szCs w:val="24"/>
          <w:lang w:val="tt-RU"/>
        </w:rPr>
      </w:pPr>
      <w:r w:rsidRPr="008255F9">
        <w:rPr>
          <w:b/>
          <w:sz w:val="24"/>
          <w:szCs w:val="24"/>
          <w:lang w:val="tt-RU"/>
        </w:rPr>
        <w:t>Классные часы</w:t>
      </w:r>
      <w:r>
        <w:rPr>
          <w:b/>
          <w:sz w:val="24"/>
          <w:szCs w:val="24"/>
          <w:lang w:val="tt-RU"/>
        </w:rPr>
        <w:t>:</w:t>
      </w:r>
    </w:p>
    <w:p w:rsidR="00C15F1C" w:rsidRPr="00C260A4" w:rsidRDefault="00C15F1C" w:rsidP="00C260A4">
      <w:pPr>
        <w:rPr>
          <w:sz w:val="24"/>
          <w:szCs w:val="24"/>
        </w:rPr>
      </w:pPr>
      <w:r w:rsidRPr="00B236FF">
        <w:rPr>
          <w:b/>
          <w:sz w:val="24"/>
          <w:szCs w:val="24"/>
        </w:rPr>
        <w:t xml:space="preserve">Классный час </w:t>
      </w:r>
      <w:r w:rsidRPr="00B236FF">
        <w:rPr>
          <w:sz w:val="24"/>
          <w:szCs w:val="24"/>
        </w:rPr>
        <w:t>«</w:t>
      </w:r>
      <w:r w:rsidRPr="00C260A4">
        <w:rPr>
          <w:sz w:val="24"/>
          <w:szCs w:val="24"/>
        </w:rPr>
        <w:t>Д</w:t>
      </w:r>
      <w:r>
        <w:rPr>
          <w:sz w:val="24"/>
          <w:szCs w:val="24"/>
        </w:rPr>
        <w:t>ень</w:t>
      </w:r>
      <w:r w:rsidRPr="00C260A4">
        <w:rPr>
          <w:sz w:val="24"/>
          <w:szCs w:val="24"/>
        </w:rPr>
        <w:t xml:space="preserve"> воинской славы России</w:t>
      </w:r>
      <w:r>
        <w:rPr>
          <w:sz w:val="24"/>
          <w:szCs w:val="24"/>
        </w:rPr>
        <w:t>»</w:t>
      </w:r>
      <w:bookmarkStart w:id="0" w:name="_GoBack"/>
      <w:bookmarkEnd w:id="0"/>
    </w:p>
    <w:p w:rsidR="00C15F1C" w:rsidRPr="00B236FF" w:rsidRDefault="00C15F1C" w:rsidP="00C260A4">
      <w:pPr>
        <w:shd w:val="clear" w:color="auto" w:fill="FFFFFF"/>
        <w:rPr>
          <w:b/>
          <w:sz w:val="24"/>
          <w:szCs w:val="24"/>
        </w:rPr>
      </w:pPr>
      <w:r w:rsidRPr="00B236FF">
        <w:rPr>
          <w:b/>
          <w:sz w:val="24"/>
          <w:szCs w:val="24"/>
        </w:rPr>
        <w:t xml:space="preserve">Классный час </w:t>
      </w:r>
      <w:r w:rsidRPr="00B236FF">
        <w:rPr>
          <w:bCs/>
          <w:sz w:val="22"/>
          <w:szCs w:val="22"/>
          <w:lang w:eastAsia="en-US"/>
        </w:rPr>
        <w:t>«</w:t>
      </w:r>
      <w:r>
        <w:rPr>
          <w:bCs/>
          <w:sz w:val="22"/>
          <w:szCs w:val="22"/>
          <w:lang w:eastAsia="en-US"/>
        </w:rPr>
        <w:t>Легенды спорта</w:t>
      </w:r>
      <w:r w:rsidRPr="00B236FF">
        <w:rPr>
          <w:bCs/>
          <w:sz w:val="22"/>
          <w:szCs w:val="22"/>
          <w:lang w:eastAsia="en-US"/>
        </w:rPr>
        <w:t>»</w:t>
      </w:r>
    </w:p>
    <w:p w:rsidR="00C15F1C" w:rsidRPr="00B236FF" w:rsidRDefault="00C15F1C" w:rsidP="00C260A4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 </w:t>
      </w:r>
      <w:r w:rsidRPr="00B236FF">
        <w:rPr>
          <w:sz w:val="24"/>
          <w:szCs w:val="24"/>
        </w:rPr>
        <w:t>«</w:t>
      </w:r>
      <w:r>
        <w:rPr>
          <w:sz w:val="24"/>
          <w:szCs w:val="24"/>
        </w:rPr>
        <w:t>Интернет и зависимость от него</w:t>
      </w:r>
      <w:r w:rsidRPr="00B236FF">
        <w:rPr>
          <w:sz w:val="24"/>
          <w:szCs w:val="24"/>
        </w:rPr>
        <w:t>»</w:t>
      </w:r>
    </w:p>
    <w:p w:rsidR="00C15F1C" w:rsidRDefault="00C15F1C" w:rsidP="00C260A4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 </w:t>
      </w:r>
      <w:r w:rsidRPr="00B236FF">
        <w:rPr>
          <w:sz w:val="24"/>
          <w:szCs w:val="24"/>
        </w:rPr>
        <w:t>«</w:t>
      </w:r>
      <w:r>
        <w:rPr>
          <w:sz w:val="24"/>
          <w:szCs w:val="24"/>
        </w:rPr>
        <w:t>Знаменитые люди</w:t>
      </w:r>
      <w:r w:rsidRPr="00B236FF">
        <w:rPr>
          <w:sz w:val="24"/>
          <w:szCs w:val="24"/>
        </w:rPr>
        <w:t xml:space="preserve">» </w:t>
      </w:r>
    </w:p>
    <w:p w:rsidR="00C15F1C" w:rsidRDefault="00C15F1C" w:rsidP="00C260A4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 </w:t>
      </w:r>
      <w:r w:rsidRPr="00B236FF">
        <w:rPr>
          <w:sz w:val="24"/>
          <w:szCs w:val="24"/>
        </w:rPr>
        <w:t>«</w:t>
      </w:r>
      <w:r>
        <w:rPr>
          <w:sz w:val="24"/>
          <w:szCs w:val="24"/>
        </w:rPr>
        <w:t>О дружбе и товариществе</w:t>
      </w:r>
      <w:r w:rsidRPr="00B236FF">
        <w:rPr>
          <w:sz w:val="24"/>
          <w:szCs w:val="24"/>
        </w:rPr>
        <w:t xml:space="preserve">» </w:t>
      </w:r>
    </w:p>
    <w:p w:rsidR="00C15F1C" w:rsidRDefault="00C15F1C" w:rsidP="00811140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Анкеты</w:t>
      </w:r>
      <w:r>
        <w:rPr>
          <w:b/>
          <w:sz w:val="24"/>
          <w:szCs w:val="24"/>
        </w:rPr>
        <w:t>:</w:t>
      </w:r>
    </w:p>
    <w:p w:rsidR="00C15F1C" w:rsidRDefault="00C15F1C" w:rsidP="00811140">
      <w:pPr>
        <w:rPr>
          <w:sz w:val="24"/>
          <w:szCs w:val="24"/>
        </w:rPr>
      </w:pPr>
      <w:r w:rsidRPr="000716DC">
        <w:rPr>
          <w:sz w:val="24"/>
          <w:szCs w:val="24"/>
        </w:rPr>
        <w:t>Индекс воспитанности школьников</w:t>
      </w:r>
    </w:p>
    <w:p w:rsidR="00C15F1C" w:rsidRPr="00C260A4" w:rsidRDefault="00C15F1C" w:rsidP="00C260A4">
      <w:pPr>
        <w:rPr>
          <w:sz w:val="24"/>
          <w:szCs w:val="24"/>
        </w:rPr>
      </w:pPr>
      <w:r>
        <w:rPr>
          <w:sz w:val="24"/>
          <w:szCs w:val="24"/>
        </w:rPr>
        <w:t xml:space="preserve">Тест "Дом-Дерево-Человек" </w:t>
      </w:r>
    </w:p>
    <w:p w:rsidR="00C15F1C" w:rsidRDefault="00C15F1C" w:rsidP="00C260A4">
      <w:pPr>
        <w:rPr>
          <w:sz w:val="24"/>
          <w:szCs w:val="24"/>
        </w:rPr>
      </w:pPr>
      <w:r w:rsidRPr="00C260A4">
        <w:rPr>
          <w:sz w:val="24"/>
          <w:szCs w:val="24"/>
        </w:rPr>
        <w:t>(как познать себя и научиться ладить с людьми)</w:t>
      </w:r>
    </w:p>
    <w:p w:rsidR="00C15F1C" w:rsidRPr="000716DC" w:rsidRDefault="00C15F1C" w:rsidP="00C260A4">
      <w:pPr>
        <w:rPr>
          <w:sz w:val="24"/>
          <w:szCs w:val="24"/>
        </w:rPr>
      </w:pPr>
      <w:r>
        <w:rPr>
          <w:sz w:val="24"/>
          <w:szCs w:val="24"/>
        </w:rPr>
        <w:t>Тест «Твоя будущая профессия»</w:t>
      </w:r>
    </w:p>
    <w:p w:rsidR="00C15F1C" w:rsidRDefault="00C15F1C" w:rsidP="00811140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>Праздники:</w:t>
      </w:r>
    </w:p>
    <w:p w:rsidR="00C15F1C" w:rsidRPr="00DA1E53" w:rsidRDefault="00C15F1C" w:rsidP="00811140">
      <w:pPr>
        <w:shd w:val="clear" w:color="auto" w:fill="FFFFFF"/>
        <w:rPr>
          <w:sz w:val="24"/>
          <w:szCs w:val="24"/>
        </w:rPr>
      </w:pPr>
      <w:r w:rsidRPr="00DA1E53">
        <w:rPr>
          <w:sz w:val="24"/>
          <w:szCs w:val="24"/>
        </w:rPr>
        <w:t>«Как учимся – так и отдыхаем»</w:t>
      </w:r>
    </w:p>
    <w:p w:rsidR="00C15F1C" w:rsidRPr="00DA1E53" w:rsidRDefault="00C15F1C" w:rsidP="00811140">
      <w:pPr>
        <w:shd w:val="clear" w:color="auto" w:fill="FFFFFF"/>
        <w:rPr>
          <w:sz w:val="24"/>
          <w:szCs w:val="24"/>
        </w:rPr>
      </w:pPr>
      <w:r w:rsidRPr="00DA1E53">
        <w:rPr>
          <w:sz w:val="24"/>
          <w:szCs w:val="24"/>
        </w:rPr>
        <w:t>«День лицеиста»</w:t>
      </w:r>
    </w:p>
    <w:p w:rsidR="00C15F1C" w:rsidRPr="00DA1E53" w:rsidRDefault="00C15F1C" w:rsidP="00811140">
      <w:pPr>
        <w:shd w:val="clear" w:color="auto" w:fill="FFFFFF"/>
        <w:rPr>
          <w:sz w:val="24"/>
          <w:szCs w:val="24"/>
        </w:rPr>
      </w:pPr>
      <w:r w:rsidRPr="00DA1E53">
        <w:rPr>
          <w:sz w:val="24"/>
          <w:szCs w:val="24"/>
        </w:rPr>
        <w:t>«День здоровья»</w:t>
      </w:r>
    </w:p>
    <w:p w:rsidR="00C15F1C" w:rsidRPr="00DA1E53" w:rsidRDefault="00C15F1C" w:rsidP="00811140">
      <w:pPr>
        <w:shd w:val="clear" w:color="auto" w:fill="FFFFFF"/>
        <w:rPr>
          <w:sz w:val="24"/>
          <w:szCs w:val="24"/>
        </w:rPr>
      </w:pPr>
      <w:r w:rsidRPr="00DA1E53">
        <w:rPr>
          <w:sz w:val="24"/>
          <w:szCs w:val="24"/>
        </w:rPr>
        <w:t>«Веселые старты»</w:t>
      </w:r>
    </w:p>
    <w:p w:rsidR="00C15F1C" w:rsidRDefault="00C15F1C">
      <w:pPr>
        <w:sectPr w:rsidR="00C15F1C" w:rsidSect="00BA2EFD">
          <w:pgSz w:w="11906" w:h="16838"/>
          <w:pgMar w:top="719" w:right="850" w:bottom="899" w:left="1701" w:header="708" w:footer="708" w:gutter="0"/>
          <w:cols w:space="708"/>
          <w:docGrid w:linePitch="360"/>
        </w:sectPr>
      </w:pPr>
    </w:p>
    <w:p w:rsidR="00C15F1C" w:rsidRDefault="00C15F1C" w:rsidP="00BA2EFD">
      <w:pPr>
        <w:spacing w:line="360" w:lineRule="auto"/>
        <w:jc w:val="center"/>
        <w:rPr>
          <w:b/>
          <w:iCs/>
          <w:sz w:val="28"/>
          <w:szCs w:val="28"/>
        </w:rPr>
      </w:pPr>
    </w:p>
    <w:p w:rsidR="00C15F1C" w:rsidRDefault="00C15F1C" w:rsidP="00BA2EFD">
      <w:pPr>
        <w:spacing w:line="360" w:lineRule="auto"/>
        <w:jc w:val="center"/>
        <w:rPr>
          <w:b/>
          <w:iCs/>
          <w:sz w:val="28"/>
          <w:szCs w:val="28"/>
        </w:rPr>
      </w:pPr>
      <w:r w:rsidRPr="00FE21C2">
        <w:rPr>
          <w:b/>
          <w:iCs/>
          <w:sz w:val="28"/>
          <w:szCs w:val="28"/>
        </w:rPr>
        <w:t>Учебно-наглядные пособия кабинета русского языка</w:t>
      </w:r>
    </w:p>
    <w:p w:rsidR="00C15F1C" w:rsidRPr="00FE21C2" w:rsidRDefault="00C15F1C" w:rsidP="004F71DA">
      <w:pPr>
        <w:spacing w:line="360" w:lineRule="auto"/>
        <w:jc w:val="center"/>
        <w:rPr>
          <w:b/>
          <w:sz w:val="28"/>
          <w:szCs w:val="28"/>
        </w:rPr>
      </w:pPr>
      <w:r w:rsidRPr="00FE21C2">
        <w:rPr>
          <w:b/>
          <w:iCs/>
          <w:sz w:val="28"/>
          <w:szCs w:val="28"/>
        </w:rPr>
        <w:t xml:space="preserve">и литературы </w:t>
      </w:r>
      <w:r>
        <w:rPr>
          <w:b/>
          <w:sz w:val="28"/>
          <w:szCs w:val="28"/>
        </w:rPr>
        <w:t>№ 301</w:t>
      </w:r>
    </w:p>
    <w:p w:rsidR="00C15F1C" w:rsidRDefault="00C15F1C" w:rsidP="004F71D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Заведующая кабинетом: Аллаерова Парвина Мирзоаброровна </w:t>
      </w:r>
    </w:p>
    <w:p w:rsidR="00C15F1C" w:rsidRDefault="00C15F1C" w:rsidP="004F71DA">
      <w:pPr>
        <w:spacing w:line="240" w:lineRule="atLeast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Компьютеры, информационно-телекоммуникационные сети,</w:t>
      </w:r>
    </w:p>
    <w:p w:rsidR="00C15F1C" w:rsidRDefault="00C15F1C" w:rsidP="004F71DA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7"/>
        <w:gridCol w:w="6648"/>
        <w:gridCol w:w="1587"/>
      </w:tblGrid>
      <w:tr w:rsidR="00C15F1C" w:rsidTr="00BA2EFD">
        <w:trPr>
          <w:trHeight w:val="309"/>
          <w:jc w:val="center"/>
        </w:trPr>
        <w:tc>
          <w:tcPr>
            <w:tcW w:w="145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6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58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Tr="00BA2EFD">
        <w:trPr>
          <w:trHeight w:val="292"/>
          <w:jc w:val="center"/>
        </w:trPr>
        <w:tc>
          <w:tcPr>
            <w:tcW w:w="145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4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58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A2EFD">
        <w:trPr>
          <w:trHeight w:val="309"/>
          <w:jc w:val="center"/>
        </w:trPr>
        <w:tc>
          <w:tcPr>
            <w:tcW w:w="145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4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58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Tr="00BA2EFD">
        <w:trPr>
          <w:trHeight w:val="309"/>
          <w:jc w:val="center"/>
        </w:trPr>
        <w:tc>
          <w:tcPr>
            <w:tcW w:w="145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4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58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A2EFD">
        <w:trPr>
          <w:trHeight w:val="309"/>
          <w:jc w:val="center"/>
        </w:trPr>
        <w:tc>
          <w:tcPr>
            <w:tcW w:w="145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4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Принтер </w:t>
            </w:r>
          </w:p>
        </w:tc>
        <w:tc>
          <w:tcPr>
            <w:tcW w:w="158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A2EFD">
        <w:trPr>
          <w:trHeight w:val="309"/>
          <w:jc w:val="center"/>
        </w:trPr>
        <w:tc>
          <w:tcPr>
            <w:tcW w:w="145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4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58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A2EFD">
        <w:trPr>
          <w:trHeight w:val="309"/>
          <w:jc w:val="center"/>
        </w:trPr>
        <w:tc>
          <w:tcPr>
            <w:tcW w:w="145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4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Экран</w:t>
            </w:r>
          </w:p>
        </w:tc>
        <w:tc>
          <w:tcPr>
            <w:tcW w:w="1587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4F71DA">
      <w:pPr>
        <w:jc w:val="center"/>
        <w:rPr>
          <w:b/>
          <w:sz w:val="28"/>
          <w:szCs w:val="28"/>
          <w:lang w:eastAsia="en-US"/>
        </w:rPr>
      </w:pPr>
    </w:p>
    <w:p w:rsidR="00C15F1C" w:rsidRDefault="00C15F1C" w:rsidP="004F71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Учебно-методическая и справочная литература</w:t>
      </w:r>
    </w:p>
    <w:p w:rsidR="00C15F1C" w:rsidRDefault="00C15F1C" w:rsidP="004F71DA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Методические пособия по русскому языку 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809"/>
        <w:gridCol w:w="2854"/>
        <w:gridCol w:w="2024"/>
        <w:gridCol w:w="828"/>
        <w:gridCol w:w="676"/>
      </w:tblGrid>
      <w:tr w:rsidR="00C15F1C" w:rsidTr="00831EB8">
        <w:trPr>
          <w:trHeight w:val="841"/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831EB8">
        <w:trPr>
          <w:trHeight w:val="490"/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Уроки русского языка в 5 классе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Уроки русского языка в 6 классе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Г.А.Богданова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Уроки русского языка в 7 классе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М.Ф.Федорова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русскому языку. 7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Н.В.Егораева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русскому языку</w:t>
            </w:r>
            <w:r>
              <w:rPr>
                <w:bCs/>
                <w:sz w:val="24"/>
                <w:szCs w:val="24"/>
                <w:lang w:eastAsia="en-US"/>
              </w:rPr>
              <w:t xml:space="preserve">. </w:t>
            </w:r>
            <w:r>
              <w:rPr>
                <w:bCs/>
                <w:sz w:val="24"/>
                <w:szCs w:val="24"/>
              </w:rPr>
              <w:t>9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Н.В.Егораева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русскому языку. 10-11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Н.В.Егораева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 5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И.В.Золотарева, Н.Е Егорова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  6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И.В.Золотарева, Н.Е Егорова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  7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И.В.Золотарева, Н.Е Егорова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  8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И.В.Золотарева, Н.Е Егорова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  9класс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И.В.Золотарева, Н.Е Егорова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  10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И.В.Золотарева, Н.Е Егорова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  11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И.В.Золотарева, Н.Е Егорова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val="tt-RU" w:eastAsia="en-US"/>
              </w:rPr>
            </w:pPr>
            <w:r>
              <w:rPr>
                <w:bCs/>
                <w:sz w:val="24"/>
                <w:szCs w:val="24"/>
                <w:lang w:val="tt-RU"/>
              </w:rPr>
              <w:t>Русский язык, орфография, пунктуация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Д.Э.Розенталь,И.Б.Голуб.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М.:Рольф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val="tt-RU" w:eastAsia="en-US"/>
              </w:rPr>
            </w:pPr>
            <w:r>
              <w:rPr>
                <w:bCs/>
                <w:sz w:val="24"/>
                <w:szCs w:val="24"/>
                <w:lang w:val="tt-RU"/>
              </w:rPr>
              <w:t>Олимпиадные задания по русскому языку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А.О.Орг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Подготовка к олимпиадам по русскому языку 5-11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М.М.Казбек-Казиева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Айрис-пресс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Русский язык. Диктанты 9 класс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Н.Г.Ткаченко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Айрис-пресс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19.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val="tt-RU" w:eastAsia="en-US"/>
              </w:rPr>
            </w:pPr>
            <w:r>
              <w:rPr>
                <w:bCs/>
                <w:sz w:val="24"/>
                <w:szCs w:val="24"/>
                <w:lang w:val="tt-RU"/>
              </w:rPr>
              <w:t>Идеальная грамотность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Н. Романова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Издательство:  Питер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1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809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Литература в таблицах и схемах.</w:t>
            </w:r>
          </w:p>
        </w:tc>
        <w:tc>
          <w:tcPr>
            <w:tcW w:w="285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М.Мещерякова.</w:t>
            </w:r>
          </w:p>
        </w:tc>
        <w:tc>
          <w:tcPr>
            <w:tcW w:w="202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Айрис-Рольф</w:t>
            </w:r>
          </w:p>
        </w:tc>
        <w:tc>
          <w:tcPr>
            <w:tcW w:w="82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Default="00C15F1C" w:rsidP="004F71DA">
      <w:pPr>
        <w:spacing w:line="240" w:lineRule="atLeast"/>
        <w:rPr>
          <w:b/>
          <w:sz w:val="24"/>
          <w:szCs w:val="24"/>
          <w:lang w:eastAsia="en-US"/>
        </w:rPr>
      </w:pPr>
    </w:p>
    <w:p w:rsidR="00C15F1C" w:rsidRDefault="00C15F1C" w:rsidP="00FE21C2">
      <w:pPr>
        <w:tabs>
          <w:tab w:val="left" w:pos="2805"/>
        </w:tabs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Методические пособия по  литературе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"/>
        <w:gridCol w:w="3062"/>
        <w:gridCol w:w="2980"/>
        <w:gridCol w:w="1636"/>
        <w:gridCol w:w="855"/>
        <w:gridCol w:w="687"/>
      </w:tblGrid>
      <w:tr w:rsidR="00C15F1C" w:rsidTr="00831EB8">
        <w:trPr>
          <w:jc w:val="center"/>
        </w:trPr>
        <w:tc>
          <w:tcPr>
            <w:tcW w:w="480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062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Русская литература от «Слова о полку Игореве до наших дней»</w:t>
            </w:r>
          </w:p>
        </w:tc>
        <w:tc>
          <w:tcPr>
            <w:tcW w:w="298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Казанский университет</w:t>
            </w:r>
          </w:p>
        </w:tc>
        <w:tc>
          <w:tcPr>
            <w:tcW w:w="855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687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480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62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Тургенев И.С. В жизни и творчестве.</w:t>
            </w:r>
          </w:p>
        </w:tc>
        <w:tc>
          <w:tcPr>
            <w:tcW w:w="298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М.И.Якушин.</w:t>
            </w:r>
          </w:p>
        </w:tc>
        <w:tc>
          <w:tcPr>
            <w:tcW w:w="16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Русское слово</w:t>
            </w:r>
          </w:p>
        </w:tc>
        <w:tc>
          <w:tcPr>
            <w:tcW w:w="855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687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480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062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Достоевский Ф.М. Роман « Преступление и наказание»</w:t>
            </w:r>
          </w:p>
        </w:tc>
        <w:tc>
          <w:tcPr>
            <w:tcW w:w="298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С.В.Белов</w:t>
            </w:r>
          </w:p>
        </w:tc>
        <w:tc>
          <w:tcPr>
            <w:tcW w:w="16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М.: Русское слово</w:t>
            </w:r>
          </w:p>
        </w:tc>
        <w:tc>
          <w:tcPr>
            <w:tcW w:w="855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687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480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062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Открытый урок по литературе</w:t>
            </w:r>
          </w:p>
        </w:tc>
        <w:tc>
          <w:tcPr>
            <w:tcW w:w="298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И.П.Карпов, М.Н. Старыгина.</w:t>
            </w:r>
          </w:p>
        </w:tc>
        <w:tc>
          <w:tcPr>
            <w:tcW w:w="16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 «Московский лицей»</w:t>
            </w:r>
          </w:p>
        </w:tc>
        <w:tc>
          <w:tcPr>
            <w:tcW w:w="855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1997</w:t>
            </w:r>
          </w:p>
        </w:tc>
        <w:tc>
          <w:tcPr>
            <w:tcW w:w="687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trHeight w:val="491"/>
          <w:jc w:val="center"/>
        </w:trPr>
        <w:tc>
          <w:tcPr>
            <w:tcW w:w="480" w:type="dxa"/>
          </w:tcPr>
          <w:p w:rsidR="00C15F1C" w:rsidRDefault="00C15F1C">
            <w:pPr>
              <w:spacing w:after="200"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062" w:type="dxa"/>
          </w:tcPr>
          <w:p w:rsidR="00C15F1C" w:rsidRDefault="00C15F1C">
            <w:pPr>
              <w:spacing w:after="200"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Как войти в мир литературы  </w:t>
            </w:r>
          </w:p>
        </w:tc>
        <w:tc>
          <w:tcPr>
            <w:tcW w:w="2980" w:type="dxa"/>
          </w:tcPr>
          <w:p w:rsidR="00C15F1C" w:rsidRDefault="00C15F1C">
            <w:pPr>
              <w:spacing w:after="200"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А.Г. Кутузов. 5 класс</w:t>
            </w:r>
          </w:p>
        </w:tc>
        <w:tc>
          <w:tcPr>
            <w:tcW w:w="1636" w:type="dxa"/>
          </w:tcPr>
          <w:p w:rsidR="00C15F1C" w:rsidRDefault="00C15F1C">
            <w:pPr>
              <w:spacing w:after="200" w:line="24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</w:tcPr>
          <w:p w:rsidR="00C15F1C" w:rsidRPr="006D1A92" w:rsidRDefault="00C15F1C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A92">
              <w:rPr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687" w:type="dxa"/>
          </w:tcPr>
          <w:p w:rsidR="00C15F1C" w:rsidRDefault="00C15F1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val="tt-RU"/>
              </w:rPr>
              <w:t>1</w:t>
            </w:r>
          </w:p>
        </w:tc>
      </w:tr>
      <w:tr w:rsidR="00C15F1C" w:rsidTr="00831EB8">
        <w:trPr>
          <w:trHeight w:val="441"/>
          <w:jc w:val="center"/>
        </w:trPr>
        <w:tc>
          <w:tcPr>
            <w:tcW w:w="480" w:type="dxa"/>
          </w:tcPr>
          <w:p w:rsidR="00C15F1C" w:rsidRDefault="00C15F1C">
            <w:pPr>
              <w:spacing w:after="200"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062" w:type="dxa"/>
          </w:tcPr>
          <w:p w:rsidR="00C15F1C" w:rsidRDefault="00C15F1C">
            <w:pPr>
              <w:spacing w:after="200"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 в 5 классе для учителя</w:t>
            </w:r>
          </w:p>
        </w:tc>
        <w:tc>
          <w:tcPr>
            <w:tcW w:w="2980" w:type="dxa"/>
          </w:tcPr>
          <w:p w:rsidR="00C15F1C" w:rsidRDefault="00C15F1C">
            <w:pPr>
              <w:spacing w:after="200"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Турьянская,  Комиссарова</w:t>
            </w:r>
          </w:p>
        </w:tc>
        <w:tc>
          <w:tcPr>
            <w:tcW w:w="1636" w:type="dxa"/>
          </w:tcPr>
          <w:p w:rsidR="00C15F1C" w:rsidRDefault="00C15F1C">
            <w:pPr>
              <w:spacing w:after="200" w:line="24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</w:tcPr>
          <w:p w:rsidR="00C15F1C" w:rsidRDefault="00C15F1C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2000г.</w:t>
            </w:r>
          </w:p>
        </w:tc>
        <w:tc>
          <w:tcPr>
            <w:tcW w:w="687" w:type="dxa"/>
          </w:tcPr>
          <w:p w:rsidR="00C15F1C" w:rsidRDefault="00C15F1C">
            <w:pPr>
              <w:spacing w:after="200"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</w:tr>
      <w:tr w:rsidR="00C15F1C" w:rsidTr="00831EB8">
        <w:trPr>
          <w:trHeight w:val="405"/>
          <w:jc w:val="center"/>
        </w:trPr>
        <w:tc>
          <w:tcPr>
            <w:tcW w:w="480" w:type="dxa"/>
          </w:tcPr>
          <w:p w:rsidR="00C15F1C" w:rsidRDefault="00C15F1C">
            <w:pPr>
              <w:spacing w:after="200"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062" w:type="dxa"/>
          </w:tcPr>
          <w:p w:rsidR="00C15F1C" w:rsidRDefault="00C15F1C">
            <w:pPr>
              <w:spacing w:after="200"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 8 класс. Методические советы.</w:t>
            </w:r>
          </w:p>
        </w:tc>
        <w:tc>
          <w:tcPr>
            <w:tcW w:w="2980" w:type="dxa"/>
          </w:tcPr>
          <w:p w:rsidR="00C15F1C" w:rsidRDefault="00C15F1C">
            <w:pPr>
              <w:spacing w:after="200"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Г.И. Беленький</w:t>
            </w:r>
          </w:p>
        </w:tc>
        <w:tc>
          <w:tcPr>
            <w:tcW w:w="1636" w:type="dxa"/>
          </w:tcPr>
          <w:p w:rsidR="00C15F1C" w:rsidRDefault="00C15F1C">
            <w:pPr>
              <w:spacing w:after="200" w:line="24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</w:tcPr>
          <w:p w:rsidR="00C15F1C" w:rsidRDefault="00C15F1C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1997</w:t>
            </w:r>
          </w:p>
        </w:tc>
        <w:tc>
          <w:tcPr>
            <w:tcW w:w="687" w:type="dxa"/>
          </w:tcPr>
          <w:p w:rsidR="00C15F1C" w:rsidRDefault="00C15F1C">
            <w:pPr>
              <w:spacing w:after="200"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</w:tr>
    </w:tbl>
    <w:p w:rsidR="00C15F1C" w:rsidRDefault="00C15F1C" w:rsidP="004F71DA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C15F1C" w:rsidRDefault="00C15F1C" w:rsidP="004F71DA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Словари</w:t>
      </w:r>
    </w:p>
    <w:tbl>
      <w:tblPr>
        <w:tblW w:w="9664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558"/>
        <w:gridCol w:w="2456"/>
        <w:gridCol w:w="2242"/>
        <w:gridCol w:w="1036"/>
        <w:gridCol w:w="676"/>
      </w:tblGrid>
      <w:tr w:rsidR="00C15F1C" w:rsidTr="00831EB8">
        <w:trPr>
          <w:jc w:val="center"/>
        </w:trPr>
        <w:tc>
          <w:tcPr>
            <w:tcW w:w="69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5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45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2242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831EB8">
        <w:trPr>
          <w:jc w:val="center"/>
        </w:trPr>
        <w:tc>
          <w:tcPr>
            <w:tcW w:w="696" w:type="dxa"/>
          </w:tcPr>
          <w:p w:rsidR="00C15F1C" w:rsidRDefault="00C15F1C">
            <w:pPr>
              <w:spacing w:line="240" w:lineRule="atLeast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 xml:space="preserve">Орфографический словарь русского языка </w:t>
            </w:r>
          </w:p>
        </w:tc>
        <w:tc>
          <w:tcPr>
            <w:tcW w:w="245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Д.Н.Ушаков</w:t>
            </w:r>
          </w:p>
        </w:tc>
        <w:tc>
          <w:tcPr>
            <w:tcW w:w="224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0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1990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 xml:space="preserve"> 12</w:t>
            </w:r>
          </w:p>
        </w:tc>
      </w:tr>
      <w:tr w:rsidR="00C15F1C" w:rsidTr="00831EB8">
        <w:trPr>
          <w:jc w:val="center"/>
        </w:trPr>
        <w:tc>
          <w:tcPr>
            <w:tcW w:w="696" w:type="dxa"/>
          </w:tcPr>
          <w:p w:rsidR="00C15F1C" w:rsidRDefault="00C15F1C">
            <w:pPr>
              <w:spacing w:line="240" w:lineRule="atLeast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Этимологический словарь русского языка</w:t>
            </w:r>
          </w:p>
        </w:tc>
        <w:tc>
          <w:tcPr>
            <w:tcW w:w="245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Г.П.Цыганенко</w:t>
            </w:r>
          </w:p>
        </w:tc>
        <w:tc>
          <w:tcPr>
            <w:tcW w:w="224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0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1990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696" w:type="dxa"/>
          </w:tcPr>
          <w:p w:rsidR="00C15F1C" w:rsidRDefault="00C15F1C">
            <w:pPr>
              <w:spacing w:line="240" w:lineRule="atLeast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Школьный толковый словарь русского языка</w:t>
            </w:r>
          </w:p>
        </w:tc>
        <w:tc>
          <w:tcPr>
            <w:tcW w:w="245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М.С. Лапатухин, 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Е.В. Скорлуповская,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Г.П. Снегина</w:t>
            </w:r>
          </w:p>
        </w:tc>
        <w:tc>
          <w:tcPr>
            <w:tcW w:w="224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0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1990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696" w:type="dxa"/>
          </w:tcPr>
          <w:p w:rsidR="00C15F1C" w:rsidRDefault="00C15F1C">
            <w:pPr>
              <w:spacing w:line="240" w:lineRule="atLeast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Толковый словарь русского языка</w:t>
            </w:r>
          </w:p>
        </w:tc>
        <w:tc>
          <w:tcPr>
            <w:tcW w:w="245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С.И.Ожегов,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Н.Ю.Шведова</w:t>
            </w:r>
          </w:p>
        </w:tc>
        <w:tc>
          <w:tcPr>
            <w:tcW w:w="224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0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1989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696" w:type="dxa"/>
          </w:tcPr>
          <w:p w:rsidR="00C15F1C" w:rsidRDefault="00C15F1C">
            <w:pPr>
              <w:spacing w:line="240" w:lineRule="atLeast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Школьный словообразовательный словарь русского языка</w:t>
            </w:r>
          </w:p>
        </w:tc>
        <w:tc>
          <w:tcPr>
            <w:tcW w:w="245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А.Н.Тихонов</w:t>
            </w:r>
          </w:p>
        </w:tc>
        <w:tc>
          <w:tcPr>
            <w:tcW w:w="224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0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1989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C15F1C" w:rsidTr="00831EB8">
        <w:trPr>
          <w:jc w:val="center"/>
        </w:trPr>
        <w:tc>
          <w:tcPr>
            <w:tcW w:w="696" w:type="dxa"/>
          </w:tcPr>
          <w:p w:rsidR="00C15F1C" w:rsidRDefault="00C15F1C">
            <w:pPr>
              <w:spacing w:line="240" w:lineRule="atLeast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Словарь-справочник по русской фразеологии</w:t>
            </w:r>
          </w:p>
        </w:tc>
        <w:tc>
          <w:tcPr>
            <w:tcW w:w="245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Р.И.Раянцев</w:t>
            </w:r>
          </w:p>
        </w:tc>
        <w:tc>
          <w:tcPr>
            <w:tcW w:w="224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 Русский язык</w:t>
            </w:r>
          </w:p>
        </w:tc>
        <w:tc>
          <w:tcPr>
            <w:tcW w:w="10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1989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696" w:type="dxa"/>
          </w:tcPr>
          <w:p w:rsidR="00C15F1C" w:rsidRDefault="00C15F1C">
            <w:pPr>
              <w:spacing w:line="240" w:lineRule="atLeast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Краткий словарь трудностей русского языка</w:t>
            </w:r>
          </w:p>
        </w:tc>
        <w:tc>
          <w:tcPr>
            <w:tcW w:w="245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В.Н.Вакуров</w:t>
            </w:r>
          </w:p>
        </w:tc>
        <w:tc>
          <w:tcPr>
            <w:tcW w:w="224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 Московский университет</w:t>
            </w:r>
          </w:p>
        </w:tc>
        <w:tc>
          <w:tcPr>
            <w:tcW w:w="10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1993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696" w:type="dxa"/>
          </w:tcPr>
          <w:p w:rsidR="00C15F1C" w:rsidRDefault="00C15F1C">
            <w:pPr>
              <w:spacing w:line="240" w:lineRule="atLeast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Словарь литературо-ведческих терминов</w:t>
            </w:r>
          </w:p>
        </w:tc>
        <w:tc>
          <w:tcPr>
            <w:tcW w:w="245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Л.И.Тимофеев,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С.В.Тураев</w:t>
            </w:r>
          </w:p>
        </w:tc>
        <w:tc>
          <w:tcPr>
            <w:tcW w:w="224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03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1989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</w:tbl>
    <w:p w:rsidR="00C15F1C" w:rsidRDefault="00C15F1C" w:rsidP="00831EB8">
      <w:pPr>
        <w:spacing w:line="240" w:lineRule="atLeast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</w:t>
      </w:r>
    </w:p>
    <w:p w:rsidR="00C15F1C" w:rsidRDefault="00C15F1C" w:rsidP="004F71DA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Дидактический раздаточный материал по литературе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3"/>
        <w:gridCol w:w="8559"/>
        <w:gridCol w:w="684"/>
      </w:tblGrid>
      <w:tr w:rsidR="00C15F1C" w:rsidTr="00BA2EFD">
        <w:trPr>
          <w:jc w:val="center"/>
        </w:trPr>
        <w:tc>
          <w:tcPr>
            <w:tcW w:w="433" w:type="dxa"/>
          </w:tcPr>
          <w:p w:rsidR="00C15F1C" w:rsidRDefault="00C15F1C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59" w:type="dxa"/>
          </w:tcPr>
          <w:p w:rsidR="00C15F1C" w:rsidRDefault="00C15F1C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84" w:type="dxa"/>
          </w:tcPr>
          <w:p w:rsidR="00C15F1C" w:rsidRDefault="00C15F1C" w:rsidP="006D1A92">
            <w:pPr>
              <w:spacing w:after="200" w:line="276" w:lineRule="auto"/>
              <w:ind w:hanging="4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Кол-во </w:t>
            </w:r>
          </w:p>
        </w:tc>
      </w:tr>
      <w:tr w:rsidR="00C15F1C" w:rsidTr="00BA2EFD">
        <w:trPr>
          <w:trHeight w:val="979"/>
          <w:jc w:val="center"/>
        </w:trPr>
        <w:tc>
          <w:tcPr>
            <w:tcW w:w="433" w:type="dxa"/>
          </w:tcPr>
          <w:p w:rsidR="00C15F1C" w:rsidRDefault="00C15F1C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59" w:type="dxa"/>
          </w:tcPr>
          <w:p w:rsidR="00C15F1C" w:rsidRDefault="00C15F1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Бенедикт Сарнов. Прототип и литературный герой. (комплект: учебная книга и тетрадь-вкладыш письменных заданий. М.:  Издательство гимназии «Открытый мир»,1995г.</w:t>
            </w:r>
          </w:p>
        </w:tc>
        <w:tc>
          <w:tcPr>
            <w:tcW w:w="684" w:type="dxa"/>
          </w:tcPr>
          <w:p w:rsidR="00C15F1C" w:rsidRDefault="00C15F1C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A2EFD">
        <w:trPr>
          <w:trHeight w:val="984"/>
          <w:jc w:val="center"/>
        </w:trPr>
        <w:tc>
          <w:tcPr>
            <w:tcW w:w="433" w:type="dxa"/>
          </w:tcPr>
          <w:p w:rsidR="00C15F1C" w:rsidRDefault="00C15F1C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59" w:type="dxa"/>
          </w:tcPr>
          <w:p w:rsidR="00C15F1C" w:rsidRDefault="00C15F1C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КняжицкийА.И. Размышляем, исследуем, записываем. Ф.М.Достоевский. Мальчики (комплект: учебная книга и тетрадь-вкладыш письменных заданий. М.: Издательство гимназии «Открытый мир»,1995г.</w:t>
            </w:r>
          </w:p>
        </w:tc>
        <w:tc>
          <w:tcPr>
            <w:tcW w:w="684" w:type="dxa"/>
          </w:tcPr>
          <w:p w:rsidR="00C15F1C" w:rsidRDefault="00C15F1C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4F71DA">
      <w:pPr>
        <w:rPr>
          <w:rFonts w:ascii="Calibri" w:hAnsi="Calibri"/>
          <w:b/>
          <w:sz w:val="24"/>
          <w:szCs w:val="24"/>
          <w:lang w:eastAsia="en-US"/>
        </w:rPr>
      </w:pPr>
    </w:p>
    <w:p w:rsidR="00C15F1C" w:rsidRDefault="00C15F1C" w:rsidP="004F71DA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0"/>
        <w:gridCol w:w="2721"/>
        <w:gridCol w:w="1921"/>
        <w:gridCol w:w="1896"/>
        <w:gridCol w:w="1075"/>
        <w:gridCol w:w="1019"/>
      </w:tblGrid>
      <w:tr w:rsidR="00C15F1C" w:rsidTr="00831EB8">
        <w:trPr>
          <w:jc w:val="center"/>
        </w:trPr>
        <w:tc>
          <w:tcPr>
            <w:tcW w:w="840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21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1921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189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75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1019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831EB8">
        <w:trPr>
          <w:jc w:val="center"/>
        </w:trPr>
        <w:tc>
          <w:tcPr>
            <w:tcW w:w="840" w:type="dxa"/>
          </w:tcPr>
          <w:p w:rsidR="00C15F1C" w:rsidRDefault="00C15F1C">
            <w:pPr>
              <w:tabs>
                <w:tab w:val="num" w:pos="720"/>
              </w:tabs>
              <w:spacing w:line="240" w:lineRule="atLeast"/>
              <w:ind w:left="720" w:hanging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Справочник по правописанию и произнощению</w:t>
            </w:r>
          </w:p>
        </w:tc>
        <w:tc>
          <w:tcPr>
            <w:tcW w:w="192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Д.Розенталь</w:t>
            </w:r>
          </w:p>
        </w:tc>
        <w:tc>
          <w:tcPr>
            <w:tcW w:w="189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«Просвещение»</w:t>
            </w:r>
          </w:p>
        </w:tc>
        <w:tc>
          <w:tcPr>
            <w:tcW w:w="1075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1998 год</w:t>
            </w:r>
          </w:p>
        </w:tc>
        <w:tc>
          <w:tcPr>
            <w:tcW w:w="101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840" w:type="dxa"/>
          </w:tcPr>
          <w:p w:rsidR="00C15F1C" w:rsidRDefault="00C15F1C">
            <w:pPr>
              <w:tabs>
                <w:tab w:val="num" w:pos="720"/>
              </w:tabs>
              <w:spacing w:line="240" w:lineRule="atLeast"/>
              <w:ind w:left="720" w:hanging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Энциклопедия для детей. Русская литература 19 в.</w:t>
            </w:r>
          </w:p>
        </w:tc>
        <w:tc>
          <w:tcPr>
            <w:tcW w:w="192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М.Аксенова</w:t>
            </w:r>
          </w:p>
        </w:tc>
        <w:tc>
          <w:tcPr>
            <w:tcW w:w="189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М.:Атланта</w:t>
            </w:r>
          </w:p>
        </w:tc>
        <w:tc>
          <w:tcPr>
            <w:tcW w:w="1075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2000</w:t>
            </w:r>
          </w:p>
        </w:tc>
        <w:tc>
          <w:tcPr>
            <w:tcW w:w="101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840" w:type="dxa"/>
          </w:tcPr>
          <w:p w:rsidR="00C15F1C" w:rsidRDefault="00C15F1C">
            <w:pPr>
              <w:tabs>
                <w:tab w:val="num" w:pos="720"/>
              </w:tabs>
              <w:spacing w:line="240" w:lineRule="atLeast"/>
              <w:ind w:left="720" w:hanging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2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Большой энциклопедический справочник</w:t>
            </w:r>
          </w:p>
        </w:tc>
        <w:tc>
          <w:tcPr>
            <w:tcW w:w="192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А.М.Прохоров</w:t>
            </w:r>
          </w:p>
        </w:tc>
        <w:tc>
          <w:tcPr>
            <w:tcW w:w="189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М.: Советская энциклопедия.</w:t>
            </w:r>
          </w:p>
        </w:tc>
        <w:tc>
          <w:tcPr>
            <w:tcW w:w="1075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1999</w:t>
            </w:r>
          </w:p>
        </w:tc>
        <w:tc>
          <w:tcPr>
            <w:tcW w:w="101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Default="00C15F1C" w:rsidP="004F71DA">
      <w:pPr>
        <w:spacing w:line="240" w:lineRule="atLeast"/>
        <w:jc w:val="center"/>
        <w:rPr>
          <w:b/>
          <w:sz w:val="24"/>
          <w:szCs w:val="24"/>
          <w:lang w:val="tt-RU"/>
        </w:rPr>
      </w:pPr>
    </w:p>
    <w:p w:rsidR="00C15F1C" w:rsidRDefault="00C15F1C" w:rsidP="004F71DA">
      <w:pPr>
        <w:spacing w:line="240" w:lineRule="atLeast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Художественная   литература, критическая литератра  </w:t>
      </w:r>
    </w:p>
    <w:tbl>
      <w:tblPr>
        <w:tblW w:w="0" w:type="auto"/>
        <w:jc w:val="center"/>
        <w:tblInd w:w="-1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3391"/>
        <w:gridCol w:w="4264"/>
        <w:gridCol w:w="858"/>
      </w:tblGrid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 п\п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Ю. Прокушев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Сергей Есенин 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А. Аникст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Трагедия Шекспира «Гамлет»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И.Я. Линкова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Ты и твоя книга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И.И .Пущин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Записки о Пушкине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А.И. Куприн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Повести и рассказы  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Обломов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И.Л. Гончаров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М.Лермонтов.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Стихотворения поэмы, герой нашего времени   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Сказки русских писателей   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Городок в табакерке.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Ф.М. Достоевский.   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Преступление и наказание.  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И.С. Тургенев.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Рудин Дворянское гнездо накануне. Отцы и дети   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А.Блок. Избранное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Н.А.Некрасов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Стихотворения, поэмы.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М.Булгаков.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Мастер и Маргарита.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Б.Пастенак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Стихотворения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М.Шолохов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Поднятая  целина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А.Пушкин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Евгений Онегин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Н.Гоголь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Повести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А.Чехов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Толстый и тонкий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900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91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Н.Гоголь</w:t>
            </w:r>
          </w:p>
        </w:tc>
        <w:tc>
          <w:tcPr>
            <w:tcW w:w="4264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Повести</w:t>
            </w:r>
          </w:p>
        </w:tc>
        <w:tc>
          <w:tcPr>
            <w:tcW w:w="85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4F71DA">
      <w:pPr>
        <w:spacing w:line="240" w:lineRule="atLeast"/>
        <w:rPr>
          <w:sz w:val="24"/>
          <w:szCs w:val="24"/>
          <w:lang w:val="tt-RU" w:eastAsia="en-US"/>
        </w:rPr>
      </w:pPr>
    </w:p>
    <w:p w:rsidR="00C15F1C" w:rsidRDefault="00C15F1C" w:rsidP="004F71DA">
      <w:pPr>
        <w:spacing w:line="240" w:lineRule="atLeast"/>
        <w:rPr>
          <w:sz w:val="24"/>
          <w:szCs w:val="24"/>
          <w:lang w:val="tt-RU" w:eastAsia="en-US"/>
        </w:rPr>
      </w:pPr>
    </w:p>
    <w:p w:rsidR="00C15F1C" w:rsidRDefault="00C15F1C" w:rsidP="004F71DA">
      <w:pPr>
        <w:spacing w:line="240" w:lineRule="atLeast"/>
        <w:rPr>
          <w:sz w:val="24"/>
          <w:szCs w:val="24"/>
          <w:lang w:val="tt-RU" w:eastAsia="en-US"/>
        </w:rPr>
      </w:pPr>
    </w:p>
    <w:p w:rsidR="00C15F1C" w:rsidRDefault="00C15F1C" w:rsidP="004F71DA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 по подготовке к ОГЭ, ЕГЭ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2793"/>
        <w:gridCol w:w="3259"/>
        <w:gridCol w:w="1812"/>
        <w:gridCol w:w="1036"/>
        <w:gridCol w:w="676"/>
      </w:tblGrid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831EB8">
        <w:trPr>
          <w:trHeight w:val="778"/>
          <w:jc w:val="center"/>
        </w:trPr>
        <w:tc>
          <w:tcPr>
            <w:tcW w:w="506" w:type="dxa"/>
          </w:tcPr>
          <w:p w:rsidR="00C15F1C" w:rsidRPr="00FA0398" w:rsidRDefault="00C15F1C" w:rsidP="007E745D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793" w:type="dxa"/>
          </w:tcPr>
          <w:p w:rsidR="00C15F1C" w:rsidRPr="00FA0398" w:rsidRDefault="00C15F1C" w:rsidP="007E745D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Русский язык 9 класс</w:t>
            </w:r>
          </w:p>
          <w:p w:rsidR="00C15F1C" w:rsidRPr="00FA0398" w:rsidRDefault="00C15F1C" w:rsidP="007E745D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Рабочая тетрадь девятиклассника</w:t>
            </w:r>
          </w:p>
        </w:tc>
        <w:tc>
          <w:tcPr>
            <w:tcW w:w="3259" w:type="dxa"/>
          </w:tcPr>
          <w:p w:rsidR="00C15F1C" w:rsidRDefault="00C15F1C" w:rsidP="007E745D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О.В. Волкова, </w:t>
            </w:r>
          </w:p>
          <w:p w:rsidR="00C15F1C" w:rsidRPr="00FA0398" w:rsidRDefault="00C15F1C" w:rsidP="007E745D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Я.В. Алексеева</w:t>
            </w:r>
          </w:p>
        </w:tc>
        <w:tc>
          <w:tcPr>
            <w:tcW w:w="1812" w:type="dxa"/>
          </w:tcPr>
          <w:p w:rsidR="00C15F1C" w:rsidRPr="00FA0398" w:rsidRDefault="00C15F1C" w:rsidP="007E745D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Казань: РИЦ </w:t>
            </w:r>
            <w:r w:rsidRPr="00FA0398">
              <w:rPr>
                <w:sz w:val="24"/>
                <w:szCs w:val="24"/>
              </w:rPr>
              <w:t>«Школа»</w:t>
            </w:r>
          </w:p>
        </w:tc>
        <w:tc>
          <w:tcPr>
            <w:tcW w:w="848" w:type="dxa"/>
          </w:tcPr>
          <w:p w:rsidR="00C15F1C" w:rsidRPr="00FA0398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676" w:type="dxa"/>
          </w:tcPr>
          <w:p w:rsidR="00C15F1C" w:rsidRPr="00FA0398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27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Pr="00FA0398" w:rsidRDefault="00C15F1C" w:rsidP="007E745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93" w:type="dxa"/>
          </w:tcPr>
          <w:p w:rsidR="00C15F1C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Готовимся к ЕГЭ и ОГЭ по-новому, или сам себе репетитор. Пособие для абитуриентов 3-х частях.</w:t>
            </w:r>
          </w:p>
        </w:tc>
        <w:tc>
          <w:tcPr>
            <w:tcW w:w="3259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Поповская Л.В.</w:t>
            </w:r>
          </w:p>
        </w:tc>
        <w:tc>
          <w:tcPr>
            <w:tcW w:w="1812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Мини-тайп</w:t>
            </w:r>
          </w:p>
        </w:tc>
        <w:tc>
          <w:tcPr>
            <w:tcW w:w="84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67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Pr="00FA0398" w:rsidRDefault="00C15F1C" w:rsidP="007E745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79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ОГЭ. Русский язык. Отличный результат.</w:t>
            </w:r>
          </w:p>
        </w:tc>
        <w:tc>
          <w:tcPr>
            <w:tcW w:w="3259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1812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Издательство «Национальное образование»</w:t>
            </w:r>
          </w:p>
        </w:tc>
        <w:tc>
          <w:tcPr>
            <w:tcW w:w="84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7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 w:rsidP="007E745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79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ЕГЭ. Русский язык. Пошаговая подготовка.</w:t>
            </w:r>
          </w:p>
        </w:tc>
        <w:tc>
          <w:tcPr>
            <w:tcW w:w="3259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Е.М.Ткаченко</w:t>
            </w:r>
          </w:p>
        </w:tc>
        <w:tc>
          <w:tcPr>
            <w:tcW w:w="1812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Эксмо</w:t>
            </w:r>
          </w:p>
        </w:tc>
        <w:tc>
          <w:tcPr>
            <w:tcW w:w="84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7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 w:rsidP="007E745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79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ЕГЭ–2021. Русский язык. Алгоритм написания сочинения</w:t>
            </w:r>
          </w:p>
        </w:tc>
        <w:tc>
          <w:tcPr>
            <w:tcW w:w="3259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Е.В.Михайлова</w:t>
            </w:r>
          </w:p>
        </w:tc>
        <w:tc>
          <w:tcPr>
            <w:tcW w:w="1812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Эксмо</w:t>
            </w:r>
          </w:p>
        </w:tc>
        <w:tc>
          <w:tcPr>
            <w:tcW w:w="848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76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Pr="00FA0398" w:rsidRDefault="00C15F1C" w:rsidP="007E745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793" w:type="dxa"/>
          </w:tcPr>
          <w:p w:rsidR="00C15F1C" w:rsidRPr="00FA0398" w:rsidRDefault="00C15F1C" w:rsidP="007E745D">
            <w:pPr>
              <w:rPr>
                <w:bCs/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Русски</w:t>
            </w:r>
            <w:r>
              <w:rPr>
                <w:sz w:val="24"/>
                <w:szCs w:val="24"/>
                <w:lang w:val="tt-RU"/>
              </w:rPr>
              <w:t>й язык . Подготовка к ЕГЭ – 2020</w:t>
            </w:r>
            <w:r w:rsidRPr="00FA0398">
              <w:rPr>
                <w:sz w:val="24"/>
                <w:szCs w:val="24"/>
                <w:lang w:val="tt-RU"/>
              </w:rPr>
              <w:t>. Типовые экзаменационные варианты. 36 вариантов для 11 класса.</w:t>
            </w:r>
          </w:p>
        </w:tc>
        <w:tc>
          <w:tcPr>
            <w:tcW w:w="3259" w:type="dxa"/>
          </w:tcPr>
          <w:p w:rsidR="00C15F1C" w:rsidRPr="00FA0398" w:rsidRDefault="00C15F1C" w:rsidP="007E745D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И.П. Цыбулько</w:t>
            </w:r>
          </w:p>
        </w:tc>
        <w:tc>
          <w:tcPr>
            <w:tcW w:w="1812" w:type="dxa"/>
          </w:tcPr>
          <w:p w:rsidR="00C15F1C" w:rsidRPr="00FA0398" w:rsidRDefault="00C15F1C" w:rsidP="007E745D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Москва.</w:t>
            </w:r>
          </w:p>
          <w:p w:rsidR="00C15F1C" w:rsidRPr="00FA0398" w:rsidRDefault="00C15F1C" w:rsidP="007E745D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Издательство «Национальное образование»</w:t>
            </w:r>
          </w:p>
        </w:tc>
        <w:tc>
          <w:tcPr>
            <w:tcW w:w="848" w:type="dxa"/>
          </w:tcPr>
          <w:p w:rsidR="00C15F1C" w:rsidRPr="00FA0398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</w:t>
            </w:r>
          </w:p>
        </w:tc>
        <w:tc>
          <w:tcPr>
            <w:tcW w:w="676" w:type="dxa"/>
          </w:tcPr>
          <w:p w:rsidR="00C15F1C" w:rsidRPr="00FA0398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trHeight w:val="506"/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Русский язык сочинение на ЕГЭ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Н.А.Сенина, А.Г.Нарушевич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Легион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2012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ЕГЭ 2014.Русский язык 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Максимович Т.И., Межина Т.В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МЦНМО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Русский язык ЕГЭ практикум  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Т.Н. Назарова,  Е.Н. Скрипка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Русский язык ЕГЭ типовые тестовые задания 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И.П. Васильевых, Ю.Н. Гостева 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Русский язык ЕГЭ типовые экзаменационные варианты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И.П.Васильевых, И. П. Цыбулько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Национальное образование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Русский язык контрольно-измерительные материалы 6 класс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Н.В.Егорова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ВАКО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val="tt-RU" w:eastAsia="en-US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Русский язык ЕГЭ 2000 заданий с ответами 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Г.Т.Егорова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Русский язык ЕГЭ сборник заданий и методических рекомендаций 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Г.Т. Егораева 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Русский язык сочинение на ЕГЭ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Н.А.Сенина, А.Г.Нарушевич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Легион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2012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Русский язык ЕГЭ комментарий к основной проблеме текста  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Г.Т. Егорова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Русский язык ЕГЭ практикум  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Т.Н. Назарова,  Е.Н. Скрипка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Русский язык ЕГЭ типовые тестовые задания 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И.П. Васильевых, Ю.Н. Гостева 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Русский язык ЕГЭ типовые экзаменационные варианты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И.П.Васильевых, И. П. Цыбулько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Национальное образование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Русский язык  тематические тесты  8 класс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МальцеваЛ.И.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СурвиллоЭ.С.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Народное образование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831EB8">
        <w:trPr>
          <w:jc w:val="center"/>
        </w:trPr>
        <w:tc>
          <w:tcPr>
            <w:tcW w:w="506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2793" w:type="dxa"/>
          </w:tcPr>
          <w:p w:rsidR="00C15F1C" w:rsidRDefault="00C15F1C">
            <w:pPr>
              <w:spacing w:line="240" w:lineRule="atLeas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Русский язык ЕГЭ сборник заданий и методических рекомендаций </w:t>
            </w:r>
          </w:p>
        </w:tc>
        <w:tc>
          <w:tcPr>
            <w:tcW w:w="3259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Г.Т. Егораева </w:t>
            </w:r>
          </w:p>
        </w:tc>
        <w:tc>
          <w:tcPr>
            <w:tcW w:w="1812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848" w:type="dxa"/>
          </w:tcPr>
          <w:p w:rsidR="00C15F1C" w:rsidRDefault="00C15F1C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4F71DA">
      <w:pPr>
        <w:spacing w:line="240" w:lineRule="atLeast"/>
        <w:jc w:val="center"/>
        <w:rPr>
          <w:b/>
          <w:sz w:val="24"/>
          <w:szCs w:val="24"/>
          <w:lang w:val="tt-RU" w:eastAsia="en-US"/>
        </w:rPr>
      </w:pPr>
    </w:p>
    <w:p w:rsidR="00C15F1C" w:rsidRDefault="00C15F1C" w:rsidP="004F71DA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C15F1C" w:rsidRDefault="00C15F1C" w:rsidP="004F71DA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"/>
        <w:gridCol w:w="8884"/>
      </w:tblGrid>
      <w:tr w:rsidR="00C15F1C" w:rsidTr="004F71DA">
        <w:trPr>
          <w:trHeight w:val="403"/>
        </w:trPr>
        <w:tc>
          <w:tcPr>
            <w:tcW w:w="708" w:type="dxa"/>
          </w:tcPr>
          <w:p w:rsidR="00C15F1C" w:rsidRDefault="00C15F1C">
            <w:pPr>
              <w:spacing w:after="200" w:line="360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465" w:type="dxa"/>
          </w:tcPr>
          <w:p w:rsidR="00C15F1C" w:rsidRDefault="00C15F1C">
            <w:pPr>
              <w:spacing w:line="240" w:lineRule="atLeast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C15F1C" w:rsidTr="004F71DA">
        <w:trPr>
          <w:trHeight w:val="2954"/>
        </w:trPr>
        <w:tc>
          <w:tcPr>
            <w:tcW w:w="708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9.</w:t>
            </w:r>
          </w:p>
          <w:p w:rsidR="00C15F1C" w:rsidRPr="007E745D" w:rsidRDefault="00C15F1C" w:rsidP="007E74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465" w:type="dxa"/>
          </w:tcPr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ЕГЭ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ОГЭ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Завуч инфо.ру </w:t>
            </w:r>
            <w:hyperlink r:id="rId7" w:history="1">
              <w:r>
                <w:rPr>
                  <w:rStyle w:val="Hyperlink"/>
                  <w:sz w:val="24"/>
                  <w:szCs w:val="24"/>
                </w:rPr>
                <w:t>http://www.zavuch.info/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 портал Про Школу.ру http://www.proshkolu.ru/</w:t>
            </w:r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Педсовет.ру  </w:t>
            </w:r>
            <w:hyperlink r:id="rId8" w:history="1">
              <w:r>
                <w:rPr>
                  <w:rStyle w:val="Hyperlink"/>
                  <w:sz w:val="24"/>
                  <w:szCs w:val="24"/>
                </w:rPr>
                <w:t>http://pedsovet.org/</w:t>
              </w:r>
            </w:hyperlink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hyperlink r:id="rId9" w:tgtFrame="_blank" w:history="1">
              <w:r>
                <w:rPr>
                  <w:rStyle w:val="Hyperlink"/>
                  <w:bCs/>
                  <w:color w:val="006AC3"/>
                  <w:sz w:val="24"/>
                  <w:szCs w:val="24"/>
                </w:rPr>
                <w:t>Единое окно доступа к образовательным ресурсам</w:t>
              </w:r>
            </w:hyperlink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hyperlink r:id="rId10" w:tgtFrame="_blank" w:history="1">
              <w:r>
                <w:rPr>
                  <w:rStyle w:val="Hyperlink"/>
                  <w:bCs/>
                  <w:color w:val="006AC3"/>
                  <w:sz w:val="24"/>
                  <w:szCs w:val="24"/>
                </w:rPr>
                <w:t>Единая коллекция цифровых образовательных ресурсов</w:t>
              </w:r>
            </w:hyperlink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hyperlink r:id="rId11" w:tgtFrame="_blank" w:history="1">
              <w:r>
                <w:rPr>
                  <w:rStyle w:val="Hyperlink"/>
                  <w:bCs/>
                  <w:color w:val="006AC3"/>
                  <w:sz w:val="24"/>
                  <w:szCs w:val="24"/>
                </w:rPr>
                <w:t>Официальный информационный портал ЕГЭ</w:t>
              </w:r>
            </w:hyperlink>
          </w:p>
          <w:p w:rsidR="00C15F1C" w:rsidRDefault="00C15F1C">
            <w:pPr>
              <w:spacing w:line="240" w:lineRule="atLeast"/>
              <w:rPr>
                <w:sz w:val="24"/>
                <w:szCs w:val="24"/>
              </w:rPr>
            </w:pPr>
            <w:hyperlink r:id="rId12" w:tgtFrame="_blank" w:history="1">
              <w:r>
                <w:rPr>
                  <w:rStyle w:val="Hyperlink"/>
                  <w:bCs/>
                  <w:color w:val="006AC3"/>
                  <w:sz w:val="24"/>
                  <w:szCs w:val="24"/>
                </w:rPr>
                <w:t>Официальный информационный портал ГИА</w:t>
              </w:r>
            </w:hyperlink>
          </w:p>
          <w:p w:rsidR="00C15F1C" w:rsidRDefault="00C15F1C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Захарина</w:t>
            </w:r>
          </w:p>
        </w:tc>
      </w:tr>
    </w:tbl>
    <w:p w:rsidR="00C15F1C" w:rsidRDefault="00C15F1C" w:rsidP="004F71DA">
      <w:pPr>
        <w:rPr>
          <w:sz w:val="24"/>
          <w:szCs w:val="24"/>
          <w:lang w:eastAsia="en-US"/>
        </w:rPr>
      </w:pPr>
    </w:p>
    <w:p w:rsidR="00C15F1C" w:rsidRDefault="00C15F1C" w:rsidP="004F71DA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Средства воспитания:</w:t>
      </w:r>
    </w:p>
    <w:p w:rsidR="00C15F1C" w:rsidRDefault="00C15F1C" w:rsidP="004F71DA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Методические пособия по классному руководству</w:t>
      </w:r>
    </w:p>
    <w:p w:rsidR="00C15F1C" w:rsidRDefault="00C15F1C" w:rsidP="004F71D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1. Уроки нравственности (Виль Казыханов)   </w:t>
      </w:r>
      <w:smartTag w:uri="urn:schemas-microsoft-com:office:smarttags" w:element="metricconverter">
        <w:smartTagPr>
          <w:attr w:name="ProductID" w:val="1997 г"/>
        </w:smartTagPr>
        <w:r>
          <w:rPr>
            <w:sz w:val="24"/>
            <w:szCs w:val="24"/>
          </w:rPr>
          <w:t>1997 г</w:t>
        </w:r>
      </w:smartTag>
      <w:r>
        <w:rPr>
          <w:sz w:val="24"/>
          <w:szCs w:val="24"/>
        </w:rPr>
        <w:t>.</w:t>
      </w:r>
    </w:p>
    <w:p w:rsidR="00C15F1C" w:rsidRDefault="00C15F1C" w:rsidP="004F71D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2. Организация деятельности школы (</w:t>
      </w:r>
      <w:smartTag w:uri="urn:schemas-microsoft-com:office:smarttags" w:element="metricconverter">
        <w:smartTagPr>
          <w:attr w:name="ProductID" w:val="2003 г"/>
        </w:smartTagPr>
        <w:r>
          <w:rPr>
            <w:sz w:val="24"/>
            <w:szCs w:val="24"/>
          </w:rPr>
          <w:t>2003 г</w:t>
        </w:r>
      </w:smartTag>
      <w:r>
        <w:rPr>
          <w:sz w:val="24"/>
          <w:szCs w:val="24"/>
        </w:rPr>
        <w:t xml:space="preserve">.) Максимова. Фёдорова </w:t>
      </w:r>
    </w:p>
    <w:p w:rsidR="00C15F1C" w:rsidRDefault="00C15F1C" w:rsidP="004F71D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3. Справочник Классного руководителя (</w:t>
      </w:r>
      <w:smartTag w:uri="urn:schemas-microsoft-com:office:smarttags" w:element="metricconverter">
        <w:smartTagPr>
          <w:attr w:name="ProductID" w:val="2007 г"/>
        </w:smartTagPr>
        <w:r>
          <w:rPr>
            <w:sz w:val="24"/>
            <w:szCs w:val="24"/>
          </w:rPr>
          <w:t>2007 г</w:t>
        </w:r>
      </w:smartTag>
      <w:r>
        <w:rPr>
          <w:sz w:val="24"/>
          <w:szCs w:val="24"/>
        </w:rPr>
        <w:t>.) Дереклеева, Савченко</w:t>
      </w:r>
    </w:p>
    <w:p w:rsidR="00C15F1C" w:rsidRDefault="00C15F1C" w:rsidP="004F71D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4. История Татарстана (</w:t>
      </w:r>
      <w:smartTag w:uri="urn:schemas-microsoft-com:office:smarttags" w:element="metricconverter">
        <w:smartTagPr>
          <w:attr w:name="ProductID" w:val="2001 г"/>
        </w:smartTagPr>
        <w:r>
          <w:rPr>
            <w:sz w:val="24"/>
            <w:szCs w:val="24"/>
          </w:rPr>
          <w:t>2001 г</w:t>
        </w:r>
      </w:smartTag>
      <w:r>
        <w:rPr>
          <w:sz w:val="24"/>
          <w:szCs w:val="24"/>
        </w:rPr>
        <w:t>.) Хузин</w:t>
      </w:r>
    </w:p>
    <w:p w:rsidR="00C15F1C" w:rsidRDefault="00C15F1C" w:rsidP="004F71D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5.  Классные часы  (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.)  Егорова</w:t>
      </w:r>
    </w:p>
    <w:p w:rsidR="00C15F1C" w:rsidRDefault="00C15F1C" w:rsidP="004F71D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6. Родительские собрания (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.)  Дюкина</w:t>
      </w:r>
    </w:p>
    <w:p w:rsidR="00C15F1C" w:rsidRDefault="00C15F1C" w:rsidP="004F71D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7. Детская энциклопедия (Феклушин)</w:t>
      </w:r>
    </w:p>
    <w:p w:rsidR="00C15F1C" w:rsidRDefault="00C15F1C" w:rsidP="004F71D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8. Родительские собрания (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.) Дюнина</w:t>
      </w:r>
    </w:p>
    <w:p w:rsidR="00C15F1C" w:rsidRDefault="00C15F1C" w:rsidP="004F71DA">
      <w:pPr>
        <w:spacing w:line="240" w:lineRule="atLeast"/>
        <w:rPr>
          <w:sz w:val="24"/>
          <w:szCs w:val="24"/>
        </w:rPr>
      </w:pPr>
    </w:p>
    <w:p w:rsidR="00C15F1C" w:rsidRDefault="00C15F1C" w:rsidP="004F71DA">
      <w:pPr>
        <w:spacing w:line="240" w:lineRule="atLeast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Классные часы: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1.Тема: «В человеке должно быть все прекрасно» 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2.Тема: </w:t>
      </w:r>
      <w:r>
        <w:rPr>
          <w:bCs/>
          <w:sz w:val="24"/>
          <w:szCs w:val="24"/>
        </w:rPr>
        <w:t>«Берегите свое время»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bCs/>
          <w:sz w:val="24"/>
          <w:szCs w:val="24"/>
        </w:rPr>
        <w:t>3. Тема: «Формулы вежливости»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4.  Тема: «Чистое помещение – залог здоровья»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5.  Тема: «Умей сказать: «Нет!» » (беседа-практикум с элементами тренинга)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6.  Тема: « По одежке встречают» (беседа-диалог)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7. Тема: «Поговорим о дружбе» (беседа – диалог)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8. Тема: «Добросовестное отношение к труду» 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9.  Тема: « Кем я хочу стать»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10. Тема: «Будь нетерпимым к грубости и черствости, не будь равнодушным» (беседа-диалог)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11. Тема: «23 февраля».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12. Тема: «Зачем людям нужны словари и энциклопедии?» (обзорный информационно-познавательный час)</w:t>
      </w:r>
    </w:p>
    <w:p w:rsidR="00C15F1C" w:rsidRDefault="00C15F1C" w:rsidP="004F71DA">
      <w:p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21. Тема: « Детство, опаленное войной» (тематический информационно-познавательный час)</w:t>
      </w:r>
    </w:p>
    <w:p w:rsidR="00C15F1C" w:rsidRDefault="00C15F1C" w:rsidP="004F71DA">
      <w:pPr>
        <w:shd w:val="clear" w:color="auto" w:fill="FFFFFF"/>
        <w:rPr>
          <w:b/>
          <w:sz w:val="24"/>
          <w:szCs w:val="24"/>
        </w:rPr>
      </w:pPr>
      <w:bookmarkStart w:id="1" w:name="id.gjdgxs"/>
      <w:bookmarkEnd w:id="1"/>
      <w:r>
        <w:rPr>
          <w:b/>
          <w:sz w:val="24"/>
          <w:szCs w:val="24"/>
        </w:rPr>
        <w:t>Праздники</w:t>
      </w:r>
    </w:p>
    <w:p w:rsidR="00C15F1C" w:rsidRDefault="00C15F1C" w:rsidP="004F71D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1. Последний звонок (Сценарий)</w:t>
      </w:r>
    </w:p>
    <w:p w:rsidR="00C15F1C" w:rsidRDefault="00C15F1C" w:rsidP="004F71D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2. «Новогодний серпантин»</w:t>
      </w:r>
    </w:p>
    <w:p w:rsidR="00C15F1C" w:rsidRDefault="00C15F1C" w:rsidP="004F71D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3. День именинника </w:t>
      </w:r>
    </w:p>
    <w:p w:rsidR="00C15F1C" w:rsidRDefault="00C15F1C" w:rsidP="004F71D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4. «Хрустальный башмачок».</w:t>
      </w:r>
    </w:p>
    <w:p w:rsidR="00C15F1C" w:rsidRDefault="00C15F1C" w:rsidP="00444E70">
      <w:pPr>
        <w:jc w:val="center"/>
        <w:rPr>
          <w:b/>
          <w:iCs/>
          <w:sz w:val="24"/>
          <w:szCs w:val="24"/>
        </w:rPr>
        <w:sectPr w:rsidR="00C15F1C" w:rsidSect="00831EB8">
          <w:pgSz w:w="11906" w:h="16838"/>
          <w:pgMar w:top="284" w:right="850" w:bottom="719" w:left="1701" w:header="708" w:footer="708" w:gutter="0"/>
          <w:cols w:space="708"/>
          <w:docGrid w:linePitch="360"/>
        </w:sectPr>
      </w:pPr>
    </w:p>
    <w:p w:rsidR="00C15F1C" w:rsidRDefault="00C15F1C" w:rsidP="001B1436">
      <w:pPr>
        <w:jc w:val="center"/>
        <w:rPr>
          <w:b/>
          <w:iCs/>
          <w:sz w:val="28"/>
          <w:szCs w:val="28"/>
        </w:rPr>
      </w:pPr>
    </w:p>
    <w:p w:rsidR="00C15F1C" w:rsidRDefault="00C15F1C" w:rsidP="001B1436">
      <w:pPr>
        <w:jc w:val="center"/>
        <w:rPr>
          <w:b/>
          <w:iCs/>
          <w:sz w:val="28"/>
          <w:szCs w:val="28"/>
        </w:rPr>
      </w:pPr>
      <w:r w:rsidRPr="001B1436">
        <w:rPr>
          <w:b/>
          <w:iCs/>
          <w:sz w:val="28"/>
          <w:szCs w:val="28"/>
        </w:rPr>
        <w:t xml:space="preserve">Учебно-наглядные пособия кабинета русского языка </w:t>
      </w:r>
    </w:p>
    <w:p w:rsidR="00C15F1C" w:rsidRDefault="00C15F1C" w:rsidP="001B1436">
      <w:pPr>
        <w:jc w:val="center"/>
        <w:rPr>
          <w:b/>
          <w:sz w:val="28"/>
          <w:szCs w:val="28"/>
        </w:rPr>
      </w:pPr>
      <w:r w:rsidRPr="001B1436">
        <w:rPr>
          <w:b/>
          <w:iCs/>
          <w:sz w:val="28"/>
          <w:szCs w:val="28"/>
        </w:rPr>
        <w:t>и литературы</w:t>
      </w:r>
      <w:r>
        <w:rPr>
          <w:b/>
          <w:iCs/>
          <w:sz w:val="28"/>
          <w:szCs w:val="28"/>
        </w:rPr>
        <w:t xml:space="preserve"> </w:t>
      </w:r>
      <w:r w:rsidRPr="001B1436">
        <w:rPr>
          <w:b/>
          <w:iCs/>
          <w:sz w:val="28"/>
          <w:szCs w:val="28"/>
        </w:rPr>
        <w:t xml:space="preserve"> </w:t>
      </w:r>
      <w:r w:rsidRPr="001B1436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101</w:t>
      </w:r>
    </w:p>
    <w:p w:rsidR="00C15F1C" w:rsidRDefault="00C15F1C" w:rsidP="001B1436">
      <w:pPr>
        <w:jc w:val="center"/>
        <w:rPr>
          <w:b/>
          <w:sz w:val="24"/>
          <w:szCs w:val="24"/>
        </w:rPr>
      </w:pPr>
    </w:p>
    <w:p w:rsidR="00C15F1C" w:rsidRPr="00FE21C2" w:rsidRDefault="00C15F1C" w:rsidP="001B1436">
      <w:pPr>
        <w:jc w:val="center"/>
        <w:rPr>
          <w:b/>
          <w:sz w:val="24"/>
          <w:szCs w:val="24"/>
        </w:rPr>
      </w:pPr>
      <w:r w:rsidRPr="00FE21C2">
        <w:rPr>
          <w:b/>
          <w:sz w:val="24"/>
          <w:szCs w:val="24"/>
        </w:rPr>
        <w:t xml:space="preserve">Заведующая кабинетом: Гулиева Ирина Мамедовна </w:t>
      </w:r>
    </w:p>
    <w:p w:rsidR="00C15F1C" w:rsidRPr="001B1436" w:rsidRDefault="00C15F1C" w:rsidP="001B1436">
      <w:pPr>
        <w:rPr>
          <w:b/>
          <w:i/>
          <w:sz w:val="24"/>
          <w:szCs w:val="24"/>
        </w:rPr>
      </w:pP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Наглядные пособия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5870"/>
        <w:gridCol w:w="2568"/>
      </w:tblGrid>
      <w:tr w:rsidR="00C15F1C" w:rsidRPr="001B1436" w:rsidTr="00831EB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Кол-во</w:t>
            </w:r>
          </w:p>
        </w:tc>
      </w:tr>
      <w:tr w:rsidR="00C15F1C" w:rsidRPr="001B1436" w:rsidTr="00831EB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Альбомы по литературе</w:t>
            </w:r>
            <w:r>
              <w:rPr>
                <w:sz w:val="24"/>
                <w:szCs w:val="24"/>
              </w:rPr>
              <w:t xml:space="preserve"> </w:t>
            </w:r>
            <w:r w:rsidRPr="00B8785B">
              <w:rPr>
                <w:sz w:val="24"/>
                <w:szCs w:val="24"/>
              </w:rPr>
              <w:t>5, 6,</w:t>
            </w:r>
            <w:r>
              <w:rPr>
                <w:sz w:val="24"/>
                <w:szCs w:val="24"/>
              </w:rPr>
              <w:t xml:space="preserve"> </w:t>
            </w:r>
            <w:r w:rsidRPr="00B8785B">
              <w:rPr>
                <w:sz w:val="24"/>
                <w:szCs w:val="24"/>
              </w:rPr>
              <w:t>7 классы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По 1 экз.</w:t>
            </w:r>
          </w:p>
        </w:tc>
      </w:tr>
      <w:tr w:rsidR="00C15F1C" w:rsidRPr="001B1436" w:rsidTr="00831EB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Альбом по литературе В.В.Маяковский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1</w:t>
            </w:r>
          </w:p>
        </w:tc>
      </w:tr>
      <w:tr w:rsidR="00C15F1C" w:rsidRPr="001B1436" w:rsidTr="00831EB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Альбом по литературе М.А.Шолохов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1</w:t>
            </w:r>
          </w:p>
        </w:tc>
      </w:tr>
      <w:tr w:rsidR="00C15F1C" w:rsidRPr="001B1436" w:rsidTr="00831EB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Альбом по литературе  М.Горький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1</w:t>
            </w:r>
          </w:p>
        </w:tc>
      </w:tr>
    </w:tbl>
    <w:p w:rsidR="00C15F1C" w:rsidRPr="001B1436" w:rsidRDefault="00C15F1C" w:rsidP="001B1436">
      <w:pPr>
        <w:rPr>
          <w:sz w:val="24"/>
          <w:szCs w:val="24"/>
          <w:lang w:eastAsia="en-US"/>
        </w:rPr>
      </w:pP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Дидактический раздаточный материал по литературе</w:t>
      </w: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3"/>
        <w:gridCol w:w="7622"/>
        <w:gridCol w:w="1074"/>
      </w:tblGrid>
      <w:tr w:rsidR="00C15F1C" w:rsidRPr="001B1436" w:rsidTr="00831EB8">
        <w:trPr>
          <w:jc w:val="center"/>
        </w:trPr>
        <w:tc>
          <w:tcPr>
            <w:tcW w:w="43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№</w:t>
            </w:r>
          </w:p>
        </w:tc>
        <w:tc>
          <w:tcPr>
            <w:tcW w:w="762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74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1B1436" w:rsidTr="00831EB8">
        <w:trPr>
          <w:jc w:val="center"/>
        </w:trPr>
        <w:tc>
          <w:tcPr>
            <w:tcW w:w="43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  <w:tc>
          <w:tcPr>
            <w:tcW w:w="762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Бенедикт Сарнов. Прототип и литературный герой. (комплект: учебная книга и тетрадь-вкладыш письменных заданий. М.:  Издательство гимназии «Открытый мир»,1995г.</w:t>
            </w:r>
          </w:p>
        </w:tc>
        <w:tc>
          <w:tcPr>
            <w:tcW w:w="1074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3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</w:t>
            </w:r>
          </w:p>
        </w:tc>
        <w:tc>
          <w:tcPr>
            <w:tcW w:w="762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Княжицкий</w:t>
            </w:r>
            <w:r>
              <w:rPr>
                <w:sz w:val="24"/>
                <w:szCs w:val="24"/>
              </w:rPr>
              <w:t xml:space="preserve"> </w:t>
            </w:r>
            <w:r w:rsidRPr="001B1436">
              <w:rPr>
                <w:sz w:val="24"/>
                <w:szCs w:val="24"/>
              </w:rPr>
              <w:t>А.И.</w:t>
            </w:r>
            <w:r>
              <w:rPr>
                <w:sz w:val="24"/>
                <w:szCs w:val="24"/>
              </w:rPr>
              <w:t xml:space="preserve"> </w:t>
            </w:r>
            <w:r w:rsidRPr="001B1436">
              <w:rPr>
                <w:sz w:val="24"/>
                <w:szCs w:val="24"/>
              </w:rPr>
              <w:t>Размышляем,</w:t>
            </w:r>
            <w:r>
              <w:rPr>
                <w:sz w:val="24"/>
                <w:szCs w:val="24"/>
              </w:rPr>
              <w:t xml:space="preserve"> </w:t>
            </w:r>
            <w:r w:rsidRPr="001B1436">
              <w:rPr>
                <w:sz w:val="24"/>
                <w:szCs w:val="24"/>
              </w:rPr>
              <w:t>исследуем,</w:t>
            </w:r>
            <w:r>
              <w:rPr>
                <w:sz w:val="24"/>
                <w:szCs w:val="24"/>
              </w:rPr>
              <w:t xml:space="preserve"> </w:t>
            </w:r>
            <w:r w:rsidRPr="001B1436">
              <w:rPr>
                <w:sz w:val="24"/>
                <w:szCs w:val="24"/>
              </w:rPr>
              <w:t>записываем.</w:t>
            </w:r>
            <w:r>
              <w:rPr>
                <w:sz w:val="24"/>
                <w:szCs w:val="24"/>
              </w:rPr>
              <w:t xml:space="preserve"> </w:t>
            </w:r>
            <w:r w:rsidRPr="001B1436">
              <w:rPr>
                <w:sz w:val="24"/>
                <w:szCs w:val="24"/>
              </w:rPr>
              <w:t>Ф.М.Достоевский.</w:t>
            </w:r>
            <w:r>
              <w:rPr>
                <w:sz w:val="24"/>
                <w:szCs w:val="24"/>
              </w:rPr>
              <w:t xml:space="preserve"> </w:t>
            </w:r>
            <w:r w:rsidRPr="001B1436">
              <w:rPr>
                <w:sz w:val="24"/>
                <w:szCs w:val="24"/>
              </w:rPr>
              <w:t>Мальчики</w:t>
            </w:r>
            <w:r>
              <w:rPr>
                <w:sz w:val="24"/>
                <w:szCs w:val="24"/>
              </w:rPr>
              <w:t xml:space="preserve"> </w:t>
            </w:r>
            <w:r w:rsidRPr="001B1436">
              <w:rPr>
                <w:sz w:val="24"/>
                <w:szCs w:val="24"/>
              </w:rPr>
              <w:t>(комплект: учебная книга и тетрадь-вкладыш письменных заданий. М.: Издательство гимназии «Открытый мир»,1995г.</w:t>
            </w:r>
          </w:p>
        </w:tc>
        <w:tc>
          <w:tcPr>
            <w:tcW w:w="1074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3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3</w:t>
            </w:r>
          </w:p>
        </w:tc>
        <w:tc>
          <w:tcPr>
            <w:tcW w:w="762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Р.Альбеткова Литературные игры. Рабочая тетрадь для 5-9 кл. М. Издательство гимназии «Открытый мир.1997</w:t>
            </w:r>
          </w:p>
        </w:tc>
        <w:tc>
          <w:tcPr>
            <w:tcW w:w="1074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3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4</w:t>
            </w:r>
          </w:p>
        </w:tc>
        <w:tc>
          <w:tcPr>
            <w:tcW w:w="762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Л.Воронин. По следам баллады. М. Издательство гимназии «Открытый мир.1997</w:t>
            </w:r>
          </w:p>
        </w:tc>
        <w:tc>
          <w:tcPr>
            <w:tcW w:w="1074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C15F1C" w:rsidRPr="001B1436" w:rsidRDefault="00C15F1C" w:rsidP="001B1436">
      <w:pPr>
        <w:rPr>
          <w:sz w:val="24"/>
          <w:szCs w:val="24"/>
        </w:rPr>
      </w:pPr>
    </w:p>
    <w:p w:rsidR="00C15F1C" w:rsidRPr="001B1436" w:rsidRDefault="00C15F1C" w:rsidP="001B1436">
      <w:pPr>
        <w:jc w:val="center"/>
        <w:rPr>
          <w:b/>
          <w:iCs/>
          <w:sz w:val="24"/>
          <w:szCs w:val="24"/>
        </w:rPr>
      </w:pPr>
      <w:r w:rsidRPr="001B1436">
        <w:rPr>
          <w:b/>
          <w:iCs/>
          <w:sz w:val="24"/>
          <w:szCs w:val="24"/>
        </w:rPr>
        <w:t>Компьютеры, информационно-телекоммуникационные сети,</w:t>
      </w: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  <w:r w:rsidRPr="001B1436"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"/>
        <w:gridCol w:w="7041"/>
        <w:gridCol w:w="1417"/>
      </w:tblGrid>
      <w:tr w:rsidR="00C15F1C" w:rsidRPr="001B1436" w:rsidTr="00831EB8">
        <w:trPr>
          <w:jc w:val="center"/>
        </w:trPr>
        <w:tc>
          <w:tcPr>
            <w:tcW w:w="90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№</w:t>
            </w:r>
          </w:p>
        </w:tc>
        <w:tc>
          <w:tcPr>
            <w:tcW w:w="7041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33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1B1436" w:rsidTr="00831EB8">
        <w:trPr>
          <w:jc w:val="center"/>
        </w:trPr>
        <w:tc>
          <w:tcPr>
            <w:tcW w:w="90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  <w:tc>
          <w:tcPr>
            <w:tcW w:w="704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33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90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</w:t>
            </w:r>
          </w:p>
        </w:tc>
        <w:tc>
          <w:tcPr>
            <w:tcW w:w="704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Колонки</w:t>
            </w:r>
          </w:p>
        </w:tc>
        <w:tc>
          <w:tcPr>
            <w:tcW w:w="133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</w:t>
            </w:r>
          </w:p>
        </w:tc>
      </w:tr>
      <w:tr w:rsidR="00C15F1C" w:rsidRPr="001B1436" w:rsidTr="00831EB8">
        <w:trPr>
          <w:jc w:val="center"/>
        </w:trPr>
        <w:tc>
          <w:tcPr>
            <w:tcW w:w="90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3</w:t>
            </w:r>
          </w:p>
        </w:tc>
        <w:tc>
          <w:tcPr>
            <w:tcW w:w="704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33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90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4</w:t>
            </w:r>
          </w:p>
        </w:tc>
        <w:tc>
          <w:tcPr>
            <w:tcW w:w="704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Принтер </w:t>
            </w:r>
          </w:p>
        </w:tc>
        <w:tc>
          <w:tcPr>
            <w:tcW w:w="133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90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5</w:t>
            </w:r>
          </w:p>
        </w:tc>
        <w:tc>
          <w:tcPr>
            <w:tcW w:w="704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33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90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7</w:t>
            </w:r>
          </w:p>
        </w:tc>
        <w:tc>
          <w:tcPr>
            <w:tcW w:w="704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en-US" w:eastAsia="en-US"/>
              </w:rPr>
            </w:pPr>
            <w:r w:rsidRPr="001B1436">
              <w:rPr>
                <w:sz w:val="24"/>
                <w:szCs w:val="24"/>
              </w:rPr>
              <w:t>Экран</w:t>
            </w:r>
          </w:p>
        </w:tc>
        <w:tc>
          <w:tcPr>
            <w:tcW w:w="133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</w:tbl>
    <w:p w:rsidR="00C15F1C" w:rsidRPr="001B1436" w:rsidRDefault="00C15F1C" w:rsidP="001B1436">
      <w:pPr>
        <w:jc w:val="center"/>
        <w:rPr>
          <w:b/>
          <w:i/>
          <w:sz w:val="24"/>
          <w:szCs w:val="24"/>
          <w:lang w:eastAsia="en-US"/>
        </w:rPr>
      </w:pP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Учебно-методическая и справочная литература</w:t>
      </w: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Методические пособия по русскому языку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2834"/>
        <w:gridCol w:w="2417"/>
        <w:gridCol w:w="2153"/>
        <w:gridCol w:w="1036"/>
        <w:gridCol w:w="676"/>
      </w:tblGrid>
      <w:tr w:rsidR="00C15F1C" w:rsidRPr="001B1436" w:rsidTr="00831EB8">
        <w:trPr>
          <w:trHeight w:val="841"/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№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Название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Автор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Год издания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Кол. экз.</w:t>
            </w:r>
          </w:p>
        </w:tc>
      </w:tr>
      <w:tr w:rsidR="00C15F1C" w:rsidRPr="001B1436" w:rsidTr="00831EB8">
        <w:trPr>
          <w:trHeight w:val="490"/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Уроки русского языка в 5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B1436">
              <w:rPr>
                <w:bCs/>
                <w:sz w:val="24"/>
                <w:szCs w:val="24"/>
              </w:rPr>
              <w:t>классе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trHeight w:val="557"/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Уроки русского языка в 6 классе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Г.А.Богданова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2004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Уроки русского языка в 7 классе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М.Ф.Федорова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2004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Поурочные разработки по русскому языку</w:t>
            </w:r>
            <w:r>
              <w:rPr>
                <w:bCs/>
                <w:sz w:val="24"/>
                <w:szCs w:val="24"/>
              </w:rPr>
              <w:t>.</w:t>
            </w:r>
            <w:r w:rsidRPr="001B1436">
              <w:rPr>
                <w:bCs/>
                <w:sz w:val="24"/>
                <w:szCs w:val="24"/>
              </w:rPr>
              <w:t xml:space="preserve"> </w:t>
            </w:r>
          </w:p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7 класс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Н.В.Егораева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Поурочные разработки по русскому языку</w:t>
            </w:r>
            <w:r>
              <w:rPr>
                <w:bCs/>
                <w:sz w:val="24"/>
                <w:szCs w:val="24"/>
              </w:rPr>
              <w:t>.</w:t>
            </w:r>
            <w:r w:rsidRPr="001B1436">
              <w:rPr>
                <w:bCs/>
                <w:sz w:val="24"/>
                <w:szCs w:val="24"/>
              </w:rPr>
              <w:t xml:space="preserve"> </w:t>
            </w:r>
          </w:p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9 класс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Н.В.Егораева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Поурочные разработки по русскому языку</w:t>
            </w:r>
            <w:r>
              <w:rPr>
                <w:bCs/>
                <w:sz w:val="24"/>
                <w:szCs w:val="24"/>
              </w:rPr>
              <w:t>.</w:t>
            </w:r>
            <w:r w:rsidRPr="001B1436">
              <w:rPr>
                <w:bCs/>
                <w:sz w:val="24"/>
                <w:szCs w:val="24"/>
              </w:rPr>
              <w:t xml:space="preserve"> 10-11 класс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Н.В.Егораева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Поурочные разработки по литературе</w:t>
            </w:r>
            <w:r>
              <w:rPr>
                <w:bCs/>
                <w:sz w:val="24"/>
                <w:szCs w:val="24"/>
              </w:rPr>
              <w:t>.</w:t>
            </w:r>
            <w:r w:rsidRPr="001B1436">
              <w:rPr>
                <w:bCs/>
                <w:sz w:val="24"/>
                <w:szCs w:val="24"/>
              </w:rPr>
              <w:t xml:space="preserve"> 5 класс</w:t>
            </w:r>
          </w:p>
        </w:tc>
        <w:tc>
          <w:tcPr>
            <w:tcW w:w="2417" w:type="dxa"/>
          </w:tcPr>
          <w:p w:rsidR="00C15F1C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И.В.Золотарева,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Н.Е Егорова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2012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Поурочные разработки по литературе  6 класс</w:t>
            </w:r>
          </w:p>
        </w:tc>
        <w:tc>
          <w:tcPr>
            <w:tcW w:w="2417" w:type="dxa"/>
          </w:tcPr>
          <w:p w:rsidR="00C15F1C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 xml:space="preserve">И.В.Золотарева, 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Н.Е Егорова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2012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Поурочные разработки по литературе</w:t>
            </w:r>
            <w:r>
              <w:rPr>
                <w:bCs/>
                <w:sz w:val="24"/>
                <w:szCs w:val="24"/>
              </w:rPr>
              <w:t>.</w:t>
            </w:r>
            <w:r w:rsidRPr="001B1436">
              <w:rPr>
                <w:bCs/>
                <w:sz w:val="24"/>
                <w:szCs w:val="24"/>
              </w:rPr>
              <w:t xml:space="preserve">  7 класс</w:t>
            </w:r>
          </w:p>
        </w:tc>
        <w:tc>
          <w:tcPr>
            <w:tcW w:w="2417" w:type="dxa"/>
          </w:tcPr>
          <w:p w:rsidR="00C15F1C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И.В.Золотарева,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 Н.Е Егорова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2012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10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Поурочные разработки по литературе</w:t>
            </w:r>
            <w:r>
              <w:rPr>
                <w:bCs/>
                <w:sz w:val="24"/>
                <w:szCs w:val="24"/>
              </w:rPr>
              <w:t>.</w:t>
            </w:r>
            <w:r w:rsidRPr="001B1436">
              <w:rPr>
                <w:bCs/>
                <w:sz w:val="24"/>
                <w:szCs w:val="24"/>
              </w:rPr>
              <w:t xml:space="preserve">  8 класс</w:t>
            </w:r>
          </w:p>
        </w:tc>
        <w:tc>
          <w:tcPr>
            <w:tcW w:w="2417" w:type="dxa"/>
          </w:tcPr>
          <w:p w:rsidR="00C15F1C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 xml:space="preserve">И.В.Золотарева, 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Н.Е Егорова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11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Поурочные разработки по литературе  9класс</w:t>
            </w:r>
          </w:p>
        </w:tc>
        <w:tc>
          <w:tcPr>
            <w:tcW w:w="2417" w:type="dxa"/>
          </w:tcPr>
          <w:p w:rsidR="00C15F1C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 xml:space="preserve">И.В.Золотарева, 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Н.Е Егорова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</w:t>
            </w:r>
            <w:r>
              <w:rPr>
                <w:bCs/>
                <w:sz w:val="24"/>
                <w:szCs w:val="24"/>
              </w:rPr>
              <w:t>рочные разработки по литературе.</w:t>
            </w:r>
            <w:r w:rsidRPr="001B1436">
              <w:rPr>
                <w:bCs/>
                <w:sz w:val="24"/>
                <w:szCs w:val="24"/>
              </w:rPr>
              <w:t xml:space="preserve"> 10 класс</w:t>
            </w:r>
          </w:p>
        </w:tc>
        <w:tc>
          <w:tcPr>
            <w:tcW w:w="2417" w:type="dxa"/>
          </w:tcPr>
          <w:p w:rsidR="00C15F1C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 xml:space="preserve">И.В.Золотарева, 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Н.Е Егорова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Поурочные разработки по литературе</w:t>
            </w:r>
            <w:r>
              <w:rPr>
                <w:bCs/>
                <w:sz w:val="24"/>
                <w:szCs w:val="24"/>
              </w:rPr>
              <w:t>.</w:t>
            </w:r>
            <w:r w:rsidRPr="001B1436">
              <w:rPr>
                <w:bCs/>
                <w:sz w:val="24"/>
                <w:szCs w:val="24"/>
              </w:rPr>
              <w:t xml:space="preserve">  11 класс</w:t>
            </w:r>
          </w:p>
        </w:tc>
        <w:tc>
          <w:tcPr>
            <w:tcW w:w="2417" w:type="dxa"/>
          </w:tcPr>
          <w:p w:rsidR="00C15F1C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 xml:space="preserve">И.В.Золотарева, 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Н.Е Егорова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2011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val="tt-RU" w:eastAsia="en-US"/>
              </w:rPr>
            </w:pPr>
            <w:r w:rsidRPr="001B1436">
              <w:rPr>
                <w:bCs/>
                <w:sz w:val="24"/>
                <w:szCs w:val="24"/>
                <w:lang w:val="tt-RU"/>
              </w:rPr>
              <w:t>Русский язык,</w:t>
            </w:r>
            <w:r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1B1436">
              <w:rPr>
                <w:bCs/>
                <w:sz w:val="24"/>
                <w:szCs w:val="24"/>
                <w:lang w:val="tt-RU"/>
              </w:rPr>
              <w:t>орфогра</w:t>
            </w:r>
            <w:r>
              <w:rPr>
                <w:bCs/>
                <w:sz w:val="24"/>
                <w:szCs w:val="24"/>
                <w:lang w:val="tt-RU"/>
              </w:rPr>
              <w:t>-</w:t>
            </w:r>
            <w:r w:rsidRPr="001B1436">
              <w:rPr>
                <w:bCs/>
                <w:sz w:val="24"/>
                <w:szCs w:val="24"/>
                <w:lang w:val="tt-RU"/>
              </w:rPr>
              <w:t>фия,</w:t>
            </w:r>
            <w:r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1B1436">
              <w:rPr>
                <w:bCs/>
                <w:sz w:val="24"/>
                <w:szCs w:val="24"/>
                <w:lang w:val="tt-RU"/>
              </w:rPr>
              <w:t>пунктуация</w:t>
            </w:r>
          </w:p>
        </w:tc>
        <w:tc>
          <w:tcPr>
            <w:tcW w:w="2417" w:type="dxa"/>
          </w:tcPr>
          <w:p w:rsidR="00C15F1C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Д.Э.Розенталь,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И.Б.Голуб.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М.:Рольф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2002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val="tt-RU" w:eastAsia="en-US"/>
              </w:rPr>
            </w:pPr>
            <w:r w:rsidRPr="001B1436">
              <w:rPr>
                <w:bCs/>
                <w:sz w:val="24"/>
                <w:szCs w:val="24"/>
                <w:lang w:val="tt-RU"/>
              </w:rPr>
              <w:t>Олимпиадные задания по русскому языку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А.О.Орг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2006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Подготовка к олимпиа</w:t>
            </w:r>
            <w:r>
              <w:rPr>
                <w:bCs/>
                <w:sz w:val="24"/>
                <w:szCs w:val="24"/>
              </w:rPr>
              <w:t>-</w:t>
            </w:r>
            <w:r w:rsidRPr="001B1436">
              <w:rPr>
                <w:bCs/>
                <w:sz w:val="24"/>
                <w:szCs w:val="24"/>
              </w:rPr>
              <w:t>дам по русскому языку 5-11 класс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М.М.Казбек-Казиева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Айрис-пресс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2006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Сборник диктантов 5-9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B1436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В.Н.Горшкова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М.:Вако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Подготовка к олимпиадам по литературе 5-11 класс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М.М.Казбек-Казиева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М.: Айрис-пресс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2006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9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2834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Русский язык в таблицах, тестах и формах ОГЭ и ЕГЭ</w:t>
            </w:r>
          </w:p>
        </w:tc>
        <w:tc>
          <w:tcPr>
            <w:tcW w:w="241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Т.Б. Карпова, Е.А.Баженова</w:t>
            </w:r>
          </w:p>
        </w:tc>
        <w:tc>
          <w:tcPr>
            <w:tcW w:w="215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Знание </w:t>
            </w:r>
          </w:p>
        </w:tc>
        <w:tc>
          <w:tcPr>
            <w:tcW w:w="103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2014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Pr="001B1436" w:rsidRDefault="00C15F1C" w:rsidP="001B1436">
      <w:pPr>
        <w:rPr>
          <w:b/>
          <w:sz w:val="24"/>
          <w:szCs w:val="24"/>
          <w:lang w:eastAsia="en-US"/>
        </w:rPr>
      </w:pP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Методические пособия по  литературе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"/>
        <w:gridCol w:w="3028"/>
        <w:gridCol w:w="2516"/>
        <w:gridCol w:w="1927"/>
        <w:gridCol w:w="997"/>
        <w:gridCol w:w="603"/>
      </w:tblGrid>
      <w:tr w:rsidR="00C15F1C" w:rsidRPr="001B1436" w:rsidTr="00831EB8">
        <w:trPr>
          <w:jc w:val="center"/>
        </w:trPr>
        <w:tc>
          <w:tcPr>
            <w:tcW w:w="47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028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Русская литература от «Слова о полку Игореве до наших дней»</w:t>
            </w:r>
          </w:p>
        </w:tc>
        <w:tc>
          <w:tcPr>
            <w:tcW w:w="25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Изд.: «Казанский университет»</w:t>
            </w:r>
          </w:p>
        </w:tc>
        <w:tc>
          <w:tcPr>
            <w:tcW w:w="99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1998</w:t>
            </w:r>
          </w:p>
        </w:tc>
        <w:tc>
          <w:tcPr>
            <w:tcW w:w="6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7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28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Открытый урок по литературе</w:t>
            </w:r>
          </w:p>
        </w:tc>
        <w:tc>
          <w:tcPr>
            <w:tcW w:w="25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И.П.Карпов, М.Н. Старыгина.</w:t>
            </w:r>
          </w:p>
        </w:tc>
        <w:tc>
          <w:tcPr>
            <w:tcW w:w="192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Изд. «Москов</w:t>
            </w:r>
            <w:r>
              <w:rPr>
                <w:sz w:val="24"/>
                <w:szCs w:val="24"/>
              </w:rPr>
              <w:t>-</w:t>
            </w:r>
            <w:r w:rsidRPr="001B1436">
              <w:rPr>
                <w:sz w:val="24"/>
                <w:szCs w:val="24"/>
              </w:rPr>
              <w:t>ский лицей»</w:t>
            </w:r>
          </w:p>
        </w:tc>
        <w:tc>
          <w:tcPr>
            <w:tcW w:w="99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1997</w:t>
            </w:r>
          </w:p>
        </w:tc>
        <w:tc>
          <w:tcPr>
            <w:tcW w:w="6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7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028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Как войти в мир литературы  </w:t>
            </w:r>
          </w:p>
        </w:tc>
        <w:tc>
          <w:tcPr>
            <w:tcW w:w="25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А.Г. Кутузов. 5 класс</w:t>
            </w:r>
          </w:p>
        </w:tc>
        <w:tc>
          <w:tcPr>
            <w:tcW w:w="192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99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1999</w:t>
            </w:r>
          </w:p>
        </w:tc>
        <w:tc>
          <w:tcPr>
            <w:tcW w:w="6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7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028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Литература в 5 классе для учителя</w:t>
            </w:r>
          </w:p>
        </w:tc>
        <w:tc>
          <w:tcPr>
            <w:tcW w:w="25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Турьянская,  Комиссарова</w:t>
            </w:r>
          </w:p>
        </w:tc>
        <w:tc>
          <w:tcPr>
            <w:tcW w:w="192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2000г.</w:t>
            </w:r>
          </w:p>
        </w:tc>
        <w:tc>
          <w:tcPr>
            <w:tcW w:w="6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7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028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Литература 8 класс. </w:t>
            </w:r>
            <w:r w:rsidRPr="001B1436">
              <w:rPr>
                <w:sz w:val="24"/>
                <w:szCs w:val="24"/>
              </w:rPr>
              <w:t>Методические советы.</w:t>
            </w:r>
          </w:p>
        </w:tc>
        <w:tc>
          <w:tcPr>
            <w:tcW w:w="25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Г.И. Беленький</w:t>
            </w:r>
          </w:p>
        </w:tc>
        <w:tc>
          <w:tcPr>
            <w:tcW w:w="192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99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1997</w:t>
            </w:r>
          </w:p>
        </w:tc>
        <w:tc>
          <w:tcPr>
            <w:tcW w:w="6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831EB8">
        <w:trPr>
          <w:jc w:val="center"/>
        </w:trPr>
        <w:tc>
          <w:tcPr>
            <w:tcW w:w="47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028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Литература учит</w:t>
            </w:r>
          </w:p>
        </w:tc>
        <w:tc>
          <w:tcPr>
            <w:tcW w:w="25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И.А.Фогельсон</w:t>
            </w:r>
          </w:p>
        </w:tc>
        <w:tc>
          <w:tcPr>
            <w:tcW w:w="1927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99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1991</w:t>
            </w:r>
          </w:p>
        </w:tc>
        <w:tc>
          <w:tcPr>
            <w:tcW w:w="6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Pr="001B1436" w:rsidRDefault="00C15F1C" w:rsidP="001B1436">
      <w:pPr>
        <w:jc w:val="center"/>
        <w:rPr>
          <w:b/>
          <w:sz w:val="24"/>
          <w:szCs w:val="24"/>
          <w:lang w:eastAsia="en-US"/>
        </w:rPr>
      </w:pPr>
    </w:p>
    <w:p w:rsidR="00C15F1C" w:rsidRPr="001B1436" w:rsidRDefault="00C15F1C" w:rsidP="001B1436">
      <w:pPr>
        <w:jc w:val="center"/>
        <w:rPr>
          <w:sz w:val="24"/>
          <w:szCs w:val="24"/>
        </w:rPr>
      </w:pPr>
      <w:r w:rsidRPr="001B1436"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2716"/>
        <w:gridCol w:w="1887"/>
        <w:gridCol w:w="2042"/>
        <w:gridCol w:w="1303"/>
        <w:gridCol w:w="845"/>
      </w:tblGrid>
      <w:tr w:rsidR="00C15F1C" w:rsidRPr="001B1436" w:rsidTr="00831EB8">
        <w:trPr>
          <w:jc w:val="center"/>
        </w:trPr>
        <w:tc>
          <w:tcPr>
            <w:tcW w:w="763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Название</w:t>
            </w:r>
          </w:p>
        </w:tc>
        <w:tc>
          <w:tcPr>
            <w:tcW w:w="1887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Автор</w:t>
            </w:r>
          </w:p>
        </w:tc>
        <w:tc>
          <w:tcPr>
            <w:tcW w:w="2042" w:type="dxa"/>
          </w:tcPr>
          <w:p w:rsidR="00C15F1C" w:rsidRPr="001B1436" w:rsidRDefault="00C15F1C" w:rsidP="007E745D">
            <w:pPr>
              <w:ind w:left="1" w:hanging="1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303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Год издания</w:t>
            </w:r>
          </w:p>
        </w:tc>
        <w:tc>
          <w:tcPr>
            <w:tcW w:w="84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Кол. экз.</w:t>
            </w:r>
          </w:p>
        </w:tc>
      </w:tr>
      <w:tr w:rsidR="00C15F1C" w:rsidRPr="001B1436" w:rsidTr="00831EB8">
        <w:trPr>
          <w:jc w:val="center"/>
        </w:trPr>
        <w:tc>
          <w:tcPr>
            <w:tcW w:w="763" w:type="dxa"/>
          </w:tcPr>
          <w:p w:rsidR="00C15F1C" w:rsidRPr="001B1436" w:rsidRDefault="00C15F1C" w:rsidP="001B1436">
            <w:pPr>
              <w:ind w:left="360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 xml:space="preserve">Орфографический словарь русского языка </w:t>
            </w:r>
          </w:p>
        </w:tc>
        <w:tc>
          <w:tcPr>
            <w:tcW w:w="1887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Д.Н.Ушаков</w:t>
            </w:r>
          </w:p>
        </w:tc>
        <w:tc>
          <w:tcPr>
            <w:tcW w:w="204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3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1990</w:t>
            </w:r>
          </w:p>
        </w:tc>
        <w:tc>
          <w:tcPr>
            <w:tcW w:w="845" w:type="dxa"/>
          </w:tcPr>
          <w:p w:rsidR="00C15F1C" w:rsidRPr="001B1436" w:rsidRDefault="00C15F1C" w:rsidP="00831EB8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14</w:t>
            </w:r>
          </w:p>
        </w:tc>
      </w:tr>
      <w:tr w:rsidR="00C15F1C" w:rsidRPr="001B1436" w:rsidTr="00831EB8">
        <w:trPr>
          <w:jc w:val="center"/>
        </w:trPr>
        <w:tc>
          <w:tcPr>
            <w:tcW w:w="763" w:type="dxa"/>
          </w:tcPr>
          <w:p w:rsidR="00C15F1C" w:rsidRPr="001B1436" w:rsidRDefault="00C15F1C" w:rsidP="001B1436">
            <w:pPr>
              <w:ind w:left="360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Школьный словообразовательный словарь русского языка</w:t>
            </w:r>
          </w:p>
        </w:tc>
        <w:tc>
          <w:tcPr>
            <w:tcW w:w="1887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А.Н.Тихонов</w:t>
            </w:r>
          </w:p>
        </w:tc>
        <w:tc>
          <w:tcPr>
            <w:tcW w:w="204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3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1989</w:t>
            </w:r>
          </w:p>
        </w:tc>
        <w:tc>
          <w:tcPr>
            <w:tcW w:w="845" w:type="dxa"/>
          </w:tcPr>
          <w:p w:rsidR="00C15F1C" w:rsidRPr="001B1436" w:rsidRDefault="00C15F1C" w:rsidP="00831EB8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2</w:t>
            </w:r>
          </w:p>
        </w:tc>
      </w:tr>
      <w:tr w:rsidR="00C15F1C" w:rsidRPr="001B1436" w:rsidTr="00831EB8">
        <w:trPr>
          <w:jc w:val="center"/>
        </w:trPr>
        <w:tc>
          <w:tcPr>
            <w:tcW w:w="763" w:type="dxa"/>
          </w:tcPr>
          <w:p w:rsidR="00C15F1C" w:rsidRPr="001B1436" w:rsidRDefault="00C15F1C" w:rsidP="001B1436">
            <w:pPr>
              <w:ind w:left="360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Словарь литературовед</w:t>
            </w:r>
            <w:r>
              <w:rPr>
                <w:sz w:val="24"/>
                <w:szCs w:val="24"/>
                <w:lang w:val="tt-RU"/>
              </w:rPr>
              <w:t>-</w:t>
            </w:r>
            <w:r w:rsidRPr="001B1436">
              <w:rPr>
                <w:sz w:val="24"/>
                <w:szCs w:val="24"/>
                <w:lang w:val="tt-RU"/>
              </w:rPr>
              <w:t>ческих терминов</w:t>
            </w:r>
          </w:p>
        </w:tc>
        <w:tc>
          <w:tcPr>
            <w:tcW w:w="1887" w:type="dxa"/>
          </w:tcPr>
          <w:p w:rsidR="00C15F1C" w:rsidRDefault="00C15F1C" w:rsidP="001B1436">
            <w:pPr>
              <w:rPr>
                <w:sz w:val="24"/>
                <w:szCs w:val="24"/>
                <w:lang w:val="tt-RU"/>
              </w:rPr>
            </w:pPr>
            <w:r w:rsidRPr="001B1436">
              <w:rPr>
                <w:sz w:val="24"/>
                <w:szCs w:val="24"/>
                <w:lang w:val="tt-RU"/>
              </w:rPr>
              <w:t>Л.И.Тимофеев,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С.В.Тураев</w:t>
            </w:r>
          </w:p>
        </w:tc>
        <w:tc>
          <w:tcPr>
            <w:tcW w:w="204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3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1989</w:t>
            </w:r>
          </w:p>
        </w:tc>
        <w:tc>
          <w:tcPr>
            <w:tcW w:w="845" w:type="dxa"/>
          </w:tcPr>
          <w:p w:rsidR="00C15F1C" w:rsidRPr="001B1436" w:rsidRDefault="00C15F1C" w:rsidP="00831EB8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2</w:t>
            </w:r>
          </w:p>
        </w:tc>
      </w:tr>
      <w:tr w:rsidR="00C15F1C" w:rsidRPr="001B1436" w:rsidTr="00831EB8">
        <w:trPr>
          <w:jc w:val="center"/>
        </w:trPr>
        <w:tc>
          <w:tcPr>
            <w:tcW w:w="763" w:type="dxa"/>
          </w:tcPr>
          <w:p w:rsidR="00C15F1C" w:rsidRPr="001B1436" w:rsidRDefault="00C15F1C" w:rsidP="001B1436">
            <w:pPr>
              <w:ind w:left="360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Толковый словарь русского языка</w:t>
            </w:r>
          </w:p>
        </w:tc>
        <w:tc>
          <w:tcPr>
            <w:tcW w:w="1887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С.И.Ожегов, Н.Ю.Шведова</w:t>
            </w:r>
          </w:p>
        </w:tc>
        <w:tc>
          <w:tcPr>
            <w:tcW w:w="204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М.: Аз</w:t>
            </w:r>
          </w:p>
        </w:tc>
        <w:tc>
          <w:tcPr>
            <w:tcW w:w="1303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1992</w:t>
            </w:r>
          </w:p>
        </w:tc>
        <w:tc>
          <w:tcPr>
            <w:tcW w:w="845" w:type="dxa"/>
          </w:tcPr>
          <w:p w:rsidR="00C15F1C" w:rsidRPr="001B1436" w:rsidRDefault="00C15F1C" w:rsidP="00831EB8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Default="00C15F1C" w:rsidP="00831EB8">
      <w:pPr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 xml:space="preserve"> </w:t>
      </w:r>
    </w:p>
    <w:p w:rsidR="00C15F1C" w:rsidRPr="001B1436" w:rsidRDefault="00C15F1C" w:rsidP="001B1436">
      <w:pPr>
        <w:jc w:val="center"/>
        <w:rPr>
          <w:rFonts w:ascii="Calibri" w:hAnsi="Calibri"/>
          <w:b/>
          <w:sz w:val="24"/>
          <w:szCs w:val="24"/>
        </w:rPr>
      </w:pPr>
      <w:r w:rsidRPr="001B1436"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0"/>
        <w:gridCol w:w="2721"/>
        <w:gridCol w:w="1921"/>
        <w:gridCol w:w="2252"/>
        <w:gridCol w:w="1075"/>
        <w:gridCol w:w="1019"/>
      </w:tblGrid>
      <w:tr w:rsidR="00C15F1C" w:rsidRPr="001B1436" w:rsidTr="001B1436">
        <w:trPr>
          <w:jc w:val="center"/>
        </w:trPr>
        <w:tc>
          <w:tcPr>
            <w:tcW w:w="840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№</w:t>
            </w:r>
          </w:p>
        </w:tc>
        <w:tc>
          <w:tcPr>
            <w:tcW w:w="2721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Название</w:t>
            </w:r>
          </w:p>
        </w:tc>
        <w:tc>
          <w:tcPr>
            <w:tcW w:w="1921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Автор</w:t>
            </w:r>
          </w:p>
        </w:tc>
        <w:tc>
          <w:tcPr>
            <w:tcW w:w="2252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75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Год издания</w:t>
            </w:r>
          </w:p>
        </w:tc>
        <w:tc>
          <w:tcPr>
            <w:tcW w:w="1019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Кол. экз.</w:t>
            </w:r>
          </w:p>
        </w:tc>
      </w:tr>
      <w:tr w:rsidR="00C15F1C" w:rsidRPr="001B1436" w:rsidTr="001B1436">
        <w:trPr>
          <w:jc w:val="center"/>
        </w:trPr>
        <w:tc>
          <w:tcPr>
            <w:tcW w:w="840" w:type="dxa"/>
          </w:tcPr>
          <w:p w:rsidR="00C15F1C" w:rsidRPr="001B1436" w:rsidRDefault="00C15F1C" w:rsidP="001B1436">
            <w:pPr>
              <w:tabs>
                <w:tab w:val="num" w:pos="720"/>
              </w:tabs>
              <w:ind w:left="720" w:hanging="360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Справочник по правописанию и произнощению</w:t>
            </w:r>
          </w:p>
        </w:tc>
        <w:tc>
          <w:tcPr>
            <w:tcW w:w="19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Д.Розенталь</w:t>
            </w:r>
          </w:p>
        </w:tc>
        <w:tc>
          <w:tcPr>
            <w:tcW w:w="225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М.: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«Просвещение»</w:t>
            </w:r>
          </w:p>
        </w:tc>
        <w:tc>
          <w:tcPr>
            <w:tcW w:w="1075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1998 год</w:t>
            </w:r>
          </w:p>
        </w:tc>
        <w:tc>
          <w:tcPr>
            <w:tcW w:w="1019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840" w:type="dxa"/>
          </w:tcPr>
          <w:p w:rsidR="00C15F1C" w:rsidRPr="001B1436" w:rsidRDefault="00C15F1C" w:rsidP="001B1436">
            <w:pPr>
              <w:tabs>
                <w:tab w:val="num" w:pos="720"/>
              </w:tabs>
              <w:ind w:left="720" w:hanging="360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Русский язык Справочные материалы</w:t>
            </w:r>
          </w:p>
        </w:tc>
        <w:tc>
          <w:tcPr>
            <w:tcW w:w="19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Т.В.Баранов</w:t>
            </w:r>
          </w:p>
        </w:tc>
        <w:tc>
          <w:tcPr>
            <w:tcW w:w="225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075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1999</w:t>
            </w:r>
          </w:p>
        </w:tc>
        <w:tc>
          <w:tcPr>
            <w:tcW w:w="1019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840" w:type="dxa"/>
          </w:tcPr>
          <w:p w:rsidR="00C15F1C" w:rsidRPr="001B1436" w:rsidRDefault="00C15F1C" w:rsidP="001B1436">
            <w:pPr>
              <w:tabs>
                <w:tab w:val="num" w:pos="720"/>
              </w:tabs>
              <w:ind w:left="720" w:hanging="360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3</w:t>
            </w:r>
          </w:p>
        </w:tc>
        <w:tc>
          <w:tcPr>
            <w:tcW w:w="27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 xml:space="preserve">энциклопедический словарь </w:t>
            </w:r>
          </w:p>
        </w:tc>
        <w:tc>
          <w:tcPr>
            <w:tcW w:w="19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Ф.Брокгауз, И.Ефрон</w:t>
            </w:r>
          </w:p>
        </w:tc>
        <w:tc>
          <w:tcPr>
            <w:tcW w:w="225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М.: Эксмо</w:t>
            </w:r>
          </w:p>
        </w:tc>
        <w:tc>
          <w:tcPr>
            <w:tcW w:w="1075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1019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840" w:type="dxa"/>
          </w:tcPr>
          <w:p w:rsidR="00C15F1C" w:rsidRPr="001B1436" w:rsidRDefault="00C15F1C" w:rsidP="001B1436">
            <w:pPr>
              <w:tabs>
                <w:tab w:val="num" w:pos="720"/>
              </w:tabs>
              <w:ind w:left="720" w:hanging="360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4</w:t>
            </w:r>
          </w:p>
        </w:tc>
        <w:tc>
          <w:tcPr>
            <w:tcW w:w="27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Литература. Справочные материалы</w:t>
            </w:r>
          </w:p>
        </w:tc>
        <w:tc>
          <w:tcPr>
            <w:tcW w:w="19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С.В.Тураева</w:t>
            </w:r>
          </w:p>
        </w:tc>
        <w:tc>
          <w:tcPr>
            <w:tcW w:w="225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М.: Просвещение</w:t>
            </w:r>
          </w:p>
        </w:tc>
        <w:tc>
          <w:tcPr>
            <w:tcW w:w="1075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1989</w:t>
            </w:r>
          </w:p>
        </w:tc>
        <w:tc>
          <w:tcPr>
            <w:tcW w:w="1019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840" w:type="dxa"/>
          </w:tcPr>
          <w:p w:rsidR="00C15F1C" w:rsidRPr="001B1436" w:rsidRDefault="00C15F1C" w:rsidP="001B1436">
            <w:pPr>
              <w:tabs>
                <w:tab w:val="num" w:pos="720"/>
              </w:tabs>
              <w:ind w:left="720" w:hanging="360"/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5</w:t>
            </w:r>
          </w:p>
        </w:tc>
        <w:tc>
          <w:tcPr>
            <w:tcW w:w="27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Русские писатели. Биографический словарь</w:t>
            </w:r>
          </w:p>
        </w:tc>
        <w:tc>
          <w:tcPr>
            <w:tcW w:w="1921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П.А.Николаев</w:t>
            </w:r>
          </w:p>
        </w:tc>
        <w:tc>
          <w:tcPr>
            <w:tcW w:w="225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М.Советская знциклопедия</w:t>
            </w:r>
          </w:p>
        </w:tc>
        <w:tc>
          <w:tcPr>
            <w:tcW w:w="1075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1989</w:t>
            </w:r>
          </w:p>
        </w:tc>
        <w:tc>
          <w:tcPr>
            <w:tcW w:w="1019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</w:p>
        </w:tc>
      </w:tr>
    </w:tbl>
    <w:p w:rsidR="00C15F1C" w:rsidRPr="001B1436" w:rsidRDefault="00C15F1C" w:rsidP="001B1436">
      <w:pPr>
        <w:rPr>
          <w:sz w:val="24"/>
          <w:szCs w:val="24"/>
          <w:lang w:eastAsia="en-US"/>
        </w:rPr>
      </w:pPr>
    </w:p>
    <w:p w:rsidR="00C15F1C" w:rsidRPr="001B1436" w:rsidRDefault="00C15F1C" w:rsidP="001B1436">
      <w:pPr>
        <w:jc w:val="center"/>
        <w:rPr>
          <w:sz w:val="24"/>
          <w:szCs w:val="24"/>
          <w:lang w:val="tt-RU"/>
        </w:rPr>
      </w:pPr>
      <w:r w:rsidRPr="001B1436">
        <w:rPr>
          <w:b/>
          <w:sz w:val="24"/>
          <w:szCs w:val="24"/>
          <w:lang w:val="tt-RU"/>
        </w:rPr>
        <w:t>Художественная   литература, критическая литература</w:t>
      </w:r>
    </w:p>
    <w:tbl>
      <w:tblPr>
        <w:tblW w:w="0" w:type="auto"/>
        <w:jc w:val="center"/>
        <w:tblInd w:w="-1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3391"/>
        <w:gridCol w:w="4395"/>
        <w:gridCol w:w="676"/>
      </w:tblGrid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№ п\п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Автор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Название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Кол. экз.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Э. Сетон-Томпсон 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Рассказы о животных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К.Симонов.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Живые и мертвые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М.Е.Салтыков-Щедрин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Собрание сочинений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4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О.Генри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Новеллы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5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А.И. Куприн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Повести и рассказы  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6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И.Л. Гончаров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Обломов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7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М.Лермонтов.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Стихотворения. Поэмы. 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8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С.Есенин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Снежные ветры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9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Ф.М. Достоевский.   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Преступление и наказание.  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10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И.С. Тургенев.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Отцы и дети   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11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В.Катаев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Белеет парус одинокий…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12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Н.А.Некрасов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Стихотворения,Поэмы.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13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А.П.Чехов 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Рассказы 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14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Мифы для детей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15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М.Цветаева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Стихи 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16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А.Пушкин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Евгений Онегин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17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Р.Стивенсон 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Повести 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18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1B1436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Сборник стихов поэтов 19века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 Чудное мгновенье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1B1436">
        <w:trPr>
          <w:jc w:val="center"/>
        </w:trPr>
        <w:tc>
          <w:tcPr>
            <w:tcW w:w="900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19</w:t>
            </w:r>
          </w:p>
        </w:tc>
        <w:tc>
          <w:tcPr>
            <w:tcW w:w="3391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color w:val="000000"/>
                <w:sz w:val="24"/>
                <w:szCs w:val="24"/>
                <w:shd w:val="clear" w:color="auto" w:fill="FFFFFF"/>
              </w:rPr>
              <w:t>Н.Гоголь</w:t>
            </w:r>
          </w:p>
        </w:tc>
        <w:tc>
          <w:tcPr>
            <w:tcW w:w="4395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color w:val="000000"/>
                <w:sz w:val="24"/>
                <w:szCs w:val="24"/>
                <w:shd w:val="clear" w:color="auto" w:fill="FFFFFF"/>
              </w:rPr>
              <w:t xml:space="preserve">Шинель 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</w:tbl>
    <w:p w:rsidR="00C15F1C" w:rsidRPr="001B1436" w:rsidRDefault="00C15F1C" w:rsidP="001B1436">
      <w:pPr>
        <w:jc w:val="center"/>
        <w:rPr>
          <w:rFonts w:ascii="Calibri" w:hAnsi="Calibri"/>
          <w:sz w:val="24"/>
          <w:szCs w:val="24"/>
          <w:lang w:val="tt-RU" w:eastAsia="en-US"/>
        </w:rPr>
      </w:pP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Материал по подготовке к ОГЭ, ЕГЭ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2793"/>
        <w:gridCol w:w="3292"/>
        <w:gridCol w:w="1812"/>
        <w:gridCol w:w="1104"/>
        <w:gridCol w:w="676"/>
      </w:tblGrid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№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Название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Автор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Год издания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Кол. экз.</w:t>
            </w:r>
          </w:p>
        </w:tc>
      </w:tr>
      <w:tr w:rsidR="00C15F1C" w:rsidRPr="001B1436" w:rsidTr="00C21B3F">
        <w:trPr>
          <w:trHeight w:val="778"/>
          <w:jc w:val="center"/>
        </w:trPr>
        <w:tc>
          <w:tcPr>
            <w:tcW w:w="506" w:type="dxa"/>
          </w:tcPr>
          <w:p w:rsidR="00C15F1C" w:rsidRPr="00FA0398" w:rsidRDefault="00C15F1C" w:rsidP="00831EB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793" w:type="dxa"/>
          </w:tcPr>
          <w:p w:rsidR="00C15F1C" w:rsidRPr="00FA0398" w:rsidRDefault="00C15F1C" w:rsidP="00831EB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Русский язык 9 класс</w:t>
            </w:r>
          </w:p>
          <w:p w:rsidR="00C15F1C" w:rsidRPr="00FA0398" w:rsidRDefault="00C15F1C" w:rsidP="00831EB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Рабочая тетрадь девятиклассника</w:t>
            </w:r>
          </w:p>
        </w:tc>
        <w:tc>
          <w:tcPr>
            <w:tcW w:w="3292" w:type="dxa"/>
          </w:tcPr>
          <w:p w:rsidR="00C15F1C" w:rsidRPr="00FA0398" w:rsidRDefault="00C15F1C" w:rsidP="00831EB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О.В. Волкова, Я.В. Алексеева</w:t>
            </w:r>
          </w:p>
        </w:tc>
        <w:tc>
          <w:tcPr>
            <w:tcW w:w="1812" w:type="dxa"/>
          </w:tcPr>
          <w:p w:rsidR="00C15F1C" w:rsidRPr="00FA0398" w:rsidRDefault="00C15F1C" w:rsidP="00831EB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Казань: РИЦ </w:t>
            </w:r>
            <w:r w:rsidRPr="00FA0398">
              <w:rPr>
                <w:sz w:val="24"/>
                <w:szCs w:val="24"/>
              </w:rPr>
              <w:t>«Школа»</w:t>
            </w:r>
          </w:p>
        </w:tc>
        <w:tc>
          <w:tcPr>
            <w:tcW w:w="1104" w:type="dxa"/>
          </w:tcPr>
          <w:p w:rsidR="00C15F1C" w:rsidRPr="00FA0398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676" w:type="dxa"/>
          </w:tcPr>
          <w:p w:rsidR="00C15F1C" w:rsidRPr="00FA0398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27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FA0398" w:rsidRDefault="00C15F1C" w:rsidP="00831E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93" w:type="dxa"/>
          </w:tcPr>
          <w:p w:rsidR="00C15F1C" w:rsidRDefault="00C15F1C" w:rsidP="00831EB8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Готовимся к ЕГЭ и ОГЭ по-новому, или сам себе репетитор. Пособие для абитуриентов 3-х частях.</w:t>
            </w:r>
          </w:p>
        </w:tc>
        <w:tc>
          <w:tcPr>
            <w:tcW w:w="3292" w:type="dxa"/>
          </w:tcPr>
          <w:p w:rsidR="00C15F1C" w:rsidRDefault="00C15F1C" w:rsidP="00831EB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Поповская Л.В.</w:t>
            </w:r>
          </w:p>
        </w:tc>
        <w:tc>
          <w:tcPr>
            <w:tcW w:w="1812" w:type="dxa"/>
          </w:tcPr>
          <w:p w:rsidR="00C15F1C" w:rsidRDefault="00C15F1C" w:rsidP="00831EB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Мини-тайп</w:t>
            </w:r>
          </w:p>
        </w:tc>
        <w:tc>
          <w:tcPr>
            <w:tcW w:w="1104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676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FA0398" w:rsidRDefault="00C15F1C" w:rsidP="00831E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793" w:type="dxa"/>
          </w:tcPr>
          <w:p w:rsidR="00C15F1C" w:rsidRDefault="00C15F1C" w:rsidP="00831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ОГЭ. Русский язык. Отличный результат.</w:t>
            </w:r>
          </w:p>
        </w:tc>
        <w:tc>
          <w:tcPr>
            <w:tcW w:w="3292" w:type="dxa"/>
          </w:tcPr>
          <w:p w:rsidR="00C15F1C" w:rsidRDefault="00C15F1C" w:rsidP="00831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1812" w:type="dxa"/>
          </w:tcPr>
          <w:p w:rsidR="00C15F1C" w:rsidRDefault="00C15F1C" w:rsidP="00831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Издательство «Национальное образование»</w:t>
            </w:r>
          </w:p>
        </w:tc>
        <w:tc>
          <w:tcPr>
            <w:tcW w:w="1104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76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Default="00C15F1C" w:rsidP="00831E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793" w:type="dxa"/>
          </w:tcPr>
          <w:p w:rsidR="00C15F1C" w:rsidRDefault="00C15F1C" w:rsidP="00831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ЕГЭ. Русский язык. Пошаговая подготовка.</w:t>
            </w:r>
          </w:p>
        </w:tc>
        <w:tc>
          <w:tcPr>
            <w:tcW w:w="3292" w:type="dxa"/>
          </w:tcPr>
          <w:p w:rsidR="00C15F1C" w:rsidRDefault="00C15F1C" w:rsidP="00831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Е.М.Ткаченко</w:t>
            </w:r>
          </w:p>
        </w:tc>
        <w:tc>
          <w:tcPr>
            <w:tcW w:w="1812" w:type="dxa"/>
          </w:tcPr>
          <w:p w:rsidR="00C15F1C" w:rsidRDefault="00C15F1C" w:rsidP="00831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Эксмо</w:t>
            </w:r>
          </w:p>
        </w:tc>
        <w:tc>
          <w:tcPr>
            <w:tcW w:w="1104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76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Default="00C15F1C" w:rsidP="00831E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793" w:type="dxa"/>
          </w:tcPr>
          <w:p w:rsidR="00C15F1C" w:rsidRDefault="00C15F1C" w:rsidP="00831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ЕГЭ–2021. Русский язык. Алгоритм написания сочинения</w:t>
            </w:r>
          </w:p>
        </w:tc>
        <w:tc>
          <w:tcPr>
            <w:tcW w:w="3292" w:type="dxa"/>
          </w:tcPr>
          <w:p w:rsidR="00C15F1C" w:rsidRDefault="00C15F1C" w:rsidP="00831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Е.В.Михайлова</w:t>
            </w:r>
          </w:p>
        </w:tc>
        <w:tc>
          <w:tcPr>
            <w:tcW w:w="1812" w:type="dxa"/>
          </w:tcPr>
          <w:p w:rsidR="00C15F1C" w:rsidRDefault="00C15F1C" w:rsidP="00831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Эксмо</w:t>
            </w:r>
          </w:p>
        </w:tc>
        <w:tc>
          <w:tcPr>
            <w:tcW w:w="1104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76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1B1436" w:rsidTr="00C21B3F">
        <w:trPr>
          <w:trHeight w:val="506"/>
          <w:jc w:val="center"/>
        </w:trPr>
        <w:tc>
          <w:tcPr>
            <w:tcW w:w="506" w:type="dxa"/>
          </w:tcPr>
          <w:p w:rsidR="00C15F1C" w:rsidRPr="00FA0398" w:rsidRDefault="00C15F1C" w:rsidP="00831E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793" w:type="dxa"/>
          </w:tcPr>
          <w:p w:rsidR="00C15F1C" w:rsidRPr="00FA0398" w:rsidRDefault="00C15F1C" w:rsidP="00831EB8">
            <w:pPr>
              <w:rPr>
                <w:bCs/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Русски</w:t>
            </w:r>
            <w:r>
              <w:rPr>
                <w:sz w:val="24"/>
                <w:szCs w:val="24"/>
                <w:lang w:val="tt-RU"/>
              </w:rPr>
              <w:t>й язык . Подготовка к ЕГЭ – 2020</w:t>
            </w:r>
            <w:r w:rsidRPr="00FA0398">
              <w:rPr>
                <w:sz w:val="24"/>
                <w:szCs w:val="24"/>
                <w:lang w:val="tt-RU"/>
              </w:rPr>
              <w:t>. Типовые экзаменационные варианты. 36 вариантов для 11 класса.</w:t>
            </w:r>
          </w:p>
        </w:tc>
        <w:tc>
          <w:tcPr>
            <w:tcW w:w="3292" w:type="dxa"/>
          </w:tcPr>
          <w:p w:rsidR="00C15F1C" w:rsidRPr="00FA0398" w:rsidRDefault="00C15F1C" w:rsidP="00831EB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И.П. Цыбулько</w:t>
            </w:r>
          </w:p>
        </w:tc>
        <w:tc>
          <w:tcPr>
            <w:tcW w:w="1812" w:type="dxa"/>
          </w:tcPr>
          <w:p w:rsidR="00C15F1C" w:rsidRPr="00FA0398" w:rsidRDefault="00C15F1C" w:rsidP="00831EB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Москва.</w:t>
            </w:r>
          </w:p>
          <w:p w:rsidR="00C15F1C" w:rsidRPr="00FA0398" w:rsidRDefault="00C15F1C" w:rsidP="00831EB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Издательство «Национальное образование»</w:t>
            </w:r>
          </w:p>
        </w:tc>
        <w:tc>
          <w:tcPr>
            <w:tcW w:w="1104" w:type="dxa"/>
          </w:tcPr>
          <w:p w:rsidR="00C15F1C" w:rsidRPr="00FA0398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</w:t>
            </w:r>
          </w:p>
        </w:tc>
        <w:tc>
          <w:tcPr>
            <w:tcW w:w="676" w:type="dxa"/>
          </w:tcPr>
          <w:p w:rsidR="00C15F1C" w:rsidRPr="00FA0398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FA0398" w:rsidRDefault="00C15F1C" w:rsidP="00831E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793" w:type="dxa"/>
          </w:tcPr>
          <w:p w:rsidR="00C15F1C" w:rsidRPr="00FA0398" w:rsidRDefault="00C15F1C" w:rsidP="00831EB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Ру</w:t>
            </w:r>
            <w:r>
              <w:rPr>
                <w:bCs/>
                <w:sz w:val="24"/>
                <w:szCs w:val="24"/>
              </w:rPr>
              <w:t>сский язык подготовка к ЕГЭ-2020</w:t>
            </w:r>
            <w:r w:rsidRPr="00FA0398">
              <w:rPr>
                <w:bCs/>
                <w:sz w:val="24"/>
                <w:szCs w:val="24"/>
              </w:rPr>
              <w:t>. 11 класс</w:t>
            </w:r>
          </w:p>
        </w:tc>
        <w:tc>
          <w:tcPr>
            <w:tcW w:w="3292" w:type="dxa"/>
          </w:tcPr>
          <w:p w:rsidR="00C15F1C" w:rsidRPr="00FA0398" w:rsidRDefault="00C15F1C" w:rsidP="00831EB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Н.А.Сенина</w:t>
            </w:r>
          </w:p>
        </w:tc>
        <w:tc>
          <w:tcPr>
            <w:tcW w:w="1812" w:type="dxa"/>
          </w:tcPr>
          <w:p w:rsidR="00C15F1C" w:rsidRPr="00FA0398" w:rsidRDefault="00C15F1C" w:rsidP="00831EB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Ростов-на-Дону “Легион”</w:t>
            </w:r>
          </w:p>
        </w:tc>
        <w:tc>
          <w:tcPr>
            <w:tcW w:w="1104" w:type="dxa"/>
          </w:tcPr>
          <w:p w:rsidR="00C15F1C" w:rsidRPr="00FA0398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676" w:type="dxa"/>
          </w:tcPr>
          <w:p w:rsidR="00C15F1C" w:rsidRPr="00FA0398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FA0398" w:rsidRDefault="00C15F1C" w:rsidP="00831E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793" w:type="dxa"/>
          </w:tcPr>
          <w:p w:rsidR="00C15F1C" w:rsidRPr="00FA0398" w:rsidRDefault="00C15F1C" w:rsidP="00831E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Литература  ЕГЭ  - 2020</w:t>
            </w:r>
            <w:r w:rsidRPr="00FA0398">
              <w:rPr>
                <w:sz w:val="24"/>
                <w:szCs w:val="24"/>
                <w:lang w:val="tt-RU"/>
              </w:rPr>
              <w:t>. ФИПИ- школьникам и учителям</w:t>
            </w:r>
          </w:p>
        </w:tc>
        <w:tc>
          <w:tcPr>
            <w:tcW w:w="3292" w:type="dxa"/>
          </w:tcPr>
          <w:p w:rsidR="00C15F1C" w:rsidRPr="00FA0398" w:rsidRDefault="00C15F1C" w:rsidP="00831EB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С.А. Зинин</w:t>
            </w:r>
          </w:p>
        </w:tc>
        <w:tc>
          <w:tcPr>
            <w:tcW w:w="1812" w:type="dxa"/>
          </w:tcPr>
          <w:p w:rsidR="00C15F1C" w:rsidRPr="00FA0398" w:rsidRDefault="00C15F1C" w:rsidP="00831EB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Москва «Астрель»</w:t>
            </w:r>
          </w:p>
        </w:tc>
        <w:tc>
          <w:tcPr>
            <w:tcW w:w="1104" w:type="dxa"/>
          </w:tcPr>
          <w:p w:rsidR="00C15F1C" w:rsidRPr="00FA0398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676" w:type="dxa"/>
          </w:tcPr>
          <w:p w:rsidR="00C15F1C" w:rsidRPr="00FA0398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Русский язык ЕГЭ типовые экзаменационные варианты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И.П.Васильевых, И. П. Цыбулько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Национальное образование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2014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val="tt-RU" w:eastAsia="en-US"/>
              </w:rPr>
            </w:pPr>
            <w:r w:rsidRPr="001B1436">
              <w:rPr>
                <w:bCs/>
                <w:sz w:val="24"/>
                <w:szCs w:val="24"/>
                <w:lang w:val="tt-RU"/>
              </w:rPr>
              <w:t xml:space="preserve">Русский язык ЕГЭ 2000 заданий с ответами 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Г.Т.Егорова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Экзамен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2013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Русский язык тематические тесты 10-11 класс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Н.А.Сенина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Легион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2010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 w:rsidRPr="001B1436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 xml:space="preserve">Русский язык ЕГЭ сборник заданий и методических рекомендаций 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Г.Т. Егораева 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Экзамен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Русский язык сочинение на ЕГЭ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Н.А.Сенина, А.Г.Нарушевич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Легион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2012</w:t>
            </w:r>
          </w:p>
        </w:tc>
        <w:tc>
          <w:tcPr>
            <w:tcW w:w="67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 xml:space="preserve">Русский язык ЕГЭ комментарий к основной проблеме текста  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Г.Т. Егорова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Экзамен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2013</w:t>
            </w:r>
          </w:p>
        </w:tc>
        <w:tc>
          <w:tcPr>
            <w:tcW w:w="676" w:type="dxa"/>
          </w:tcPr>
          <w:p w:rsidR="00C15F1C" w:rsidRPr="001B1436" w:rsidRDefault="00C15F1C" w:rsidP="004D651C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 xml:space="preserve">Русский язык ЕГЭ практикум  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Т.Н. Назарова,  Е.Н. Скрипка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Экзамен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2013</w:t>
            </w:r>
          </w:p>
        </w:tc>
        <w:tc>
          <w:tcPr>
            <w:tcW w:w="676" w:type="dxa"/>
          </w:tcPr>
          <w:p w:rsidR="00C15F1C" w:rsidRPr="001B1436" w:rsidRDefault="00C15F1C" w:rsidP="004D651C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 xml:space="preserve">Русский язык ЕГЭ типовые тестовые задания 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И.П. Васильевых, Ю.Н. Гостева 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Экзамен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Pr="001B1436" w:rsidRDefault="00C15F1C" w:rsidP="004D651C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Русский язык ЕГЭ типовые экзаменационные варианты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И.П.Васильевых, И. П. Цыбулько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Национальное образование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2014</w:t>
            </w:r>
          </w:p>
        </w:tc>
        <w:tc>
          <w:tcPr>
            <w:tcW w:w="676" w:type="dxa"/>
          </w:tcPr>
          <w:p w:rsidR="00C15F1C" w:rsidRPr="001B1436" w:rsidRDefault="00C15F1C" w:rsidP="004D651C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Русский язык тематические тесты 10-11 класс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Н.А.Сенина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Легион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2010</w:t>
            </w:r>
          </w:p>
        </w:tc>
        <w:tc>
          <w:tcPr>
            <w:tcW w:w="676" w:type="dxa"/>
          </w:tcPr>
          <w:p w:rsidR="00C15F1C" w:rsidRPr="001B1436" w:rsidRDefault="00C15F1C" w:rsidP="004D651C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>Русский язык  тематические тесты  8 класс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 МальцеваЛ.И.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СурвиллоЭ.С.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 Народное образование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Pr="001B1436" w:rsidRDefault="00C15F1C" w:rsidP="004D651C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C21B3F">
        <w:trPr>
          <w:jc w:val="center"/>
        </w:trPr>
        <w:tc>
          <w:tcPr>
            <w:tcW w:w="506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793" w:type="dxa"/>
          </w:tcPr>
          <w:p w:rsidR="00C15F1C" w:rsidRPr="001B1436" w:rsidRDefault="00C15F1C" w:rsidP="001B1436">
            <w:pPr>
              <w:rPr>
                <w:bCs/>
                <w:sz w:val="24"/>
                <w:szCs w:val="24"/>
                <w:lang w:eastAsia="en-US"/>
              </w:rPr>
            </w:pPr>
            <w:r w:rsidRPr="001B1436">
              <w:rPr>
                <w:bCs/>
                <w:sz w:val="24"/>
                <w:szCs w:val="24"/>
              </w:rPr>
              <w:t xml:space="preserve">Русский язык ЕГЭ сборник заданий и методических рекомендаций </w:t>
            </w:r>
          </w:p>
        </w:tc>
        <w:tc>
          <w:tcPr>
            <w:tcW w:w="329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Г.Т. Егораева </w:t>
            </w:r>
          </w:p>
        </w:tc>
        <w:tc>
          <w:tcPr>
            <w:tcW w:w="1812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Экзамен</w:t>
            </w:r>
          </w:p>
        </w:tc>
        <w:tc>
          <w:tcPr>
            <w:tcW w:w="1104" w:type="dxa"/>
          </w:tcPr>
          <w:p w:rsidR="00C15F1C" w:rsidRPr="001B1436" w:rsidRDefault="00C15F1C" w:rsidP="001B1436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2016</w:t>
            </w:r>
          </w:p>
        </w:tc>
        <w:tc>
          <w:tcPr>
            <w:tcW w:w="676" w:type="dxa"/>
          </w:tcPr>
          <w:p w:rsidR="00C15F1C" w:rsidRPr="001B1436" w:rsidRDefault="00C15F1C" w:rsidP="004D651C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831EB8">
      <w:pPr>
        <w:rPr>
          <w:b/>
          <w:sz w:val="24"/>
          <w:szCs w:val="24"/>
        </w:rPr>
      </w:pP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 xml:space="preserve">Электронные  образовательные ресурсы </w:t>
      </w:r>
    </w:p>
    <w:p w:rsidR="00C15F1C" w:rsidRPr="001B1436" w:rsidRDefault="00C15F1C" w:rsidP="001B1436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6"/>
        <w:gridCol w:w="8885"/>
      </w:tblGrid>
      <w:tr w:rsidR="00C15F1C" w:rsidRPr="001B1436" w:rsidTr="001B1436">
        <w:trPr>
          <w:trHeight w:val="403"/>
        </w:trPr>
        <w:tc>
          <w:tcPr>
            <w:tcW w:w="708" w:type="dxa"/>
          </w:tcPr>
          <w:p w:rsidR="00C15F1C" w:rsidRPr="001B1436" w:rsidRDefault="00C15F1C" w:rsidP="001B1436">
            <w:pPr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1B143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465" w:type="dxa"/>
          </w:tcPr>
          <w:p w:rsidR="00C15F1C" w:rsidRPr="001B1436" w:rsidRDefault="00C15F1C" w:rsidP="001B1436">
            <w:pPr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1B1436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C15F1C" w:rsidRPr="001B1436" w:rsidTr="001B1436">
        <w:trPr>
          <w:trHeight w:val="2954"/>
        </w:trPr>
        <w:tc>
          <w:tcPr>
            <w:tcW w:w="708" w:type="dxa"/>
          </w:tcPr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1. </w:t>
            </w:r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2.</w:t>
            </w:r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3.</w:t>
            </w:r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4.</w:t>
            </w:r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5.</w:t>
            </w:r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6.</w:t>
            </w:r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7.</w:t>
            </w:r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8.</w:t>
            </w:r>
          </w:p>
          <w:p w:rsidR="00C15F1C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9.</w:t>
            </w:r>
          </w:p>
          <w:p w:rsidR="00C15F1C" w:rsidRDefault="00C15F1C" w:rsidP="00C21B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C15F1C" w:rsidRDefault="00C15F1C" w:rsidP="00C21B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:rsidR="00C15F1C" w:rsidRDefault="00C15F1C" w:rsidP="00C21B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C15F1C" w:rsidRPr="00C21B3F" w:rsidRDefault="00C15F1C" w:rsidP="00C21B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465" w:type="dxa"/>
          </w:tcPr>
          <w:p w:rsidR="00C15F1C" w:rsidRDefault="00C15F1C" w:rsidP="001B1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ОГЭ</w:t>
            </w:r>
          </w:p>
          <w:p w:rsidR="00C15F1C" w:rsidRDefault="00C15F1C" w:rsidP="001B1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ЕГЭ</w:t>
            </w:r>
          </w:p>
          <w:p w:rsidR="00C15F1C" w:rsidRDefault="00C15F1C" w:rsidP="001B1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Рустьютер</w:t>
            </w:r>
          </w:p>
          <w:p w:rsidR="00C15F1C" w:rsidRDefault="00C15F1C" w:rsidP="001B1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Захарина.ру</w:t>
            </w:r>
          </w:p>
          <w:p w:rsidR="00C15F1C" w:rsidRDefault="00C15F1C" w:rsidP="001B1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11.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Завуч инфо.ру </w:t>
            </w:r>
            <w:hyperlink r:id="rId13" w:history="1">
              <w:r w:rsidRPr="001B1436">
                <w:rPr>
                  <w:rStyle w:val="Hyperlink"/>
                  <w:sz w:val="24"/>
                  <w:szCs w:val="24"/>
                </w:rPr>
                <w:t>http://www.zavuch.info/</w:t>
              </w:r>
            </w:hyperlink>
            <w:r w:rsidRPr="001B1436">
              <w:rPr>
                <w:sz w:val="24"/>
                <w:szCs w:val="24"/>
              </w:rPr>
              <w:t xml:space="preserve"> </w:t>
            </w:r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>Интернет- портал Про Школу.ру http://www.proshkolu.ru/</w:t>
            </w:r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r w:rsidRPr="001B1436">
              <w:rPr>
                <w:sz w:val="24"/>
                <w:szCs w:val="24"/>
              </w:rPr>
              <w:t xml:space="preserve">Педсовет.ру  </w:t>
            </w:r>
            <w:hyperlink r:id="rId14" w:history="1">
              <w:r w:rsidRPr="001B1436">
                <w:rPr>
                  <w:rStyle w:val="Hyperlink"/>
                  <w:sz w:val="24"/>
                  <w:szCs w:val="24"/>
                </w:rPr>
                <w:t>http://pedsovet.org/</w:t>
              </w:r>
            </w:hyperlink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hyperlink r:id="rId15" w:tgtFrame="_blank" w:history="1">
              <w:r w:rsidRPr="001B1436">
                <w:rPr>
                  <w:rStyle w:val="Hyperlink"/>
                  <w:bCs/>
                  <w:color w:val="006AC3"/>
                  <w:sz w:val="24"/>
                  <w:szCs w:val="24"/>
                </w:rPr>
                <w:t>Официальный информационный портал ЕГЭ</w:t>
              </w:r>
            </w:hyperlink>
          </w:p>
          <w:p w:rsidR="00C15F1C" w:rsidRPr="001B1436" w:rsidRDefault="00C15F1C" w:rsidP="001B1436">
            <w:pPr>
              <w:rPr>
                <w:sz w:val="24"/>
                <w:szCs w:val="24"/>
              </w:rPr>
            </w:pPr>
            <w:hyperlink r:id="rId16" w:tgtFrame="_blank" w:history="1">
              <w:r w:rsidRPr="001B1436">
                <w:rPr>
                  <w:rStyle w:val="Hyperlink"/>
                  <w:bCs/>
                  <w:color w:val="006AC3"/>
                  <w:sz w:val="24"/>
                  <w:szCs w:val="24"/>
                </w:rPr>
                <w:t>Официальный информационный портал ГИА</w:t>
              </w:r>
            </w:hyperlink>
          </w:p>
          <w:p w:rsidR="00C15F1C" w:rsidRPr="001B1436" w:rsidRDefault="00C15F1C" w:rsidP="001B1436">
            <w:pPr>
              <w:rPr>
                <w:bCs/>
                <w:sz w:val="24"/>
                <w:szCs w:val="24"/>
              </w:rPr>
            </w:pPr>
            <w:hyperlink r:id="rId17" w:tgtFrame="_blank" w:history="1">
              <w:r w:rsidRPr="001B1436">
                <w:rPr>
                  <w:rStyle w:val="Hyperlink"/>
                  <w:bCs/>
                  <w:color w:val="006AC3"/>
                  <w:sz w:val="24"/>
                  <w:szCs w:val="24"/>
                </w:rPr>
                <w:t>Открытый класс</w:t>
              </w:r>
            </w:hyperlink>
            <w:r w:rsidRPr="001B1436">
              <w:rPr>
                <w:bCs/>
                <w:sz w:val="24"/>
                <w:szCs w:val="24"/>
              </w:rPr>
              <w:t xml:space="preserve"> </w:t>
            </w:r>
          </w:p>
          <w:p w:rsidR="00C15F1C" w:rsidRPr="001B1436" w:rsidRDefault="00C15F1C" w:rsidP="001B1436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Всероссийский фестиваль педагогических идей «Открытый урок» http://festival.1september.ru/</w:t>
            </w:r>
          </w:p>
        </w:tc>
      </w:tr>
    </w:tbl>
    <w:p w:rsidR="00C15F1C" w:rsidRPr="001B1436" w:rsidRDefault="00C15F1C" w:rsidP="001B1436">
      <w:pPr>
        <w:rPr>
          <w:sz w:val="24"/>
          <w:szCs w:val="24"/>
          <w:lang w:eastAsia="en-US"/>
        </w:rPr>
      </w:pPr>
    </w:p>
    <w:p w:rsidR="00C15F1C" w:rsidRDefault="00C15F1C" w:rsidP="001B143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15F1C" w:rsidRDefault="00C15F1C" w:rsidP="001B1436">
      <w:pPr>
        <w:spacing w:line="240" w:lineRule="atLeast"/>
        <w:jc w:val="both"/>
        <w:rPr>
          <w:sz w:val="28"/>
          <w:szCs w:val="28"/>
        </w:rPr>
      </w:pPr>
    </w:p>
    <w:p w:rsidR="00C15F1C" w:rsidRDefault="00C15F1C" w:rsidP="001B1436">
      <w:pPr>
        <w:spacing w:line="240" w:lineRule="atLeast"/>
        <w:jc w:val="both"/>
        <w:rPr>
          <w:sz w:val="28"/>
          <w:szCs w:val="28"/>
        </w:rPr>
      </w:pPr>
    </w:p>
    <w:p w:rsidR="00C15F1C" w:rsidRDefault="00C15F1C" w:rsidP="001B1436">
      <w:pPr>
        <w:spacing w:line="240" w:lineRule="atLeast"/>
        <w:jc w:val="both"/>
        <w:rPr>
          <w:sz w:val="28"/>
          <w:szCs w:val="28"/>
        </w:rPr>
      </w:pPr>
    </w:p>
    <w:p w:rsidR="00C15F1C" w:rsidRDefault="00C15F1C" w:rsidP="001B1436">
      <w:pPr>
        <w:spacing w:line="240" w:lineRule="atLeast"/>
        <w:jc w:val="both"/>
        <w:rPr>
          <w:sz w:val="28"/>
          <w:szCs w:val="28"/>
        </w:rPr>
      </w:pPr>
    </w:p>
    <w:p w:rsidR="00C15F1C" w:rsidRDefault="00C15F1C" w:rsidP="001B1436">
      <w:pPr>
        <w:rPr>
          <w:rFonts w:ascii="Calibri" w:hAnsi="Calibri"/>
          <w:b/>
          <w:sz w:val="28"/>
          <w:szCs w:val="28"/>
        </w:rPr>
      </w:pPr>
    </w:p>
    <w:p w:rsidR="00C15F1C" w:rsidRDefault="00C15F1C" w:rsidP="001B1436">
      <w:pPr>
        <w:spacing w:line="240" w:lineRule="atLeast"/>
        <w:jc w:val="both"/>
        <w:rPr>
          <w:sz w:val="28"/>
          <w:szCs w:val="28"/>
        </w:rPr>
      </w:pPr>
    </w:p>
    <w:p w:rsidR="00C15F1C" w:rsidRDefault="00C15F1C" w:rsidP="001B1436">
      <w:pPr>
        <w:jc w:val="center"/>
        <w:rPr>
          <w:rFonts w:ascii="Calibri" w:hAnsi="Calibri"/>
          <w:b/>
          <w:sz w:val="28"/>
          <w:szCs w:val="28"/>
        </w:rPr>
      </w:pPr>
    </w:p>
    <w:p w:rsidR="00C15F1C" w:rsidRDefault="00C15F1C" w:rsidP="001B1436">
      <w:pPr>
        <w:spacing w:line="360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</w:t>
      </w:r>
    </w:p>
    <w:p w:rsidR="00C15F1C" w:rsidRDefault="00C15F1C" w:rsidP="001B1436">
      <w:pPr>
        <w:rPr>
          <w:sz w:val="28"/>
          <w:szCs w:val="28"/>
          <w:lang w:val="tt-RU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1B1436">
      <w:pPr>
        <w:spacing w:line="240" w:lineRule="atLeast"/>
        <w:rPr>
          <w:sz w:val="28"/>
          <w:szCs w:val="28"/>
        </w:rPr>
      </w:pPr>
    </w:p>
    <w:p w:rsidR="00C15F1C" w:rsidRDefault="00C15F1C" w:rsidP="00444E70">
      <w:pPr>
        <w:jc w:val="center"/>
        <w:rPr>
          <w:b/>
          <w:iCs/>
          <w:sz w:val="24"/>
          <w:szCs w:val="24"/>
        </w:rPr>
        <w:sectPr w:rsidR="00C15F1C" w:rsidSect="00831EB8">
          <w:pgSz w:w="11906" w:h="16838"/>
          <w:pgMar w:top="284" w:right="850" w:bottom="719" w:left="1701" w:header="708" w:footer="708" w:gutter="0"/>
          <w:cols w:space="708"/>
          <w:docGrid w:linePitch="360"/>
        </w:sectPr>
      </w:pPr>
    </w:p>
    <w:p w:rsidR="00C15F1C" w:rsidRDefault="00C15F1C" w:rsidP="00444E70">
      <w:pPr>
        <w:jc w:val="center"/>
        <w:rPr>
          <w:b/>
          <w:iCs/>
          <w:sz w:val="28"/>
          <w:szCs w:val="28"/>
        </w:rPr>
      </w:pPr>
    </w:p>
    <w:p w:rsidR="00C15F1C" w:rsidRDefault="00C15F1C" w:rsidP="00444E70">
      <w:pPr>
        <w:jc w:val="center"/>
        <w:rPr>
          <w:b/>
          <w:sz w:val="28"/>
          <w:szCs w:val="28"/>
        </w:rPr>
      </w:pPr>
      <w:r w:rsidRPr="00FE21C2">
        <w:rPr>
          <w:b/>
          <w:iCs/>
          <w:sz w:val="28"/>
          <w:szCs w:val="28"/>
        </w:rPr>
        <w:t xml:space="preserve">Учебно-наглядные пособия </w:t>
      </w:r>
      <w:r w:rsidRPr="00FE21C2">
        <w:rPr>
          <w:b/>
          <w:sz w:val="28"/>
          <w:szCs w:val="28"/>
        </w:rPr>
        <w:t xml:space="preserve">кабинета русского языка </w:t>
      </w:r>
    </w:p>
    <w:p w:rsidR="00C15F1C" w:rsidRDefault="00C15F1C" w:rsidP="00444E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литературы  № 223</w:t>
      </w:r>
    </w:p>
    <w:p w:rsidR="00C15F1C" w:rsidRPr="00FE21C2" w:rsidRDefault="00C15F1C" w:rsidP="00444E70">
      <w:pPr>
        <w:jc w:val="center"/>
        <w:rPr>
          <w:b/>
          <w:sz w:val="28"/>
          <w:szCs w:val="28"/>
        </w:rPr>
      </w:pPr>
    </w:p>
    <w:p w:rsidR="00C15F1C" w:rsidRDefault="00C15F1C" w:rsidP="00444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Заведующая кабинетом: Иванова Яна Анатольевна</w:t>
      </w:r>
    </w:p>
    <w:p w:rsidR="00C15F1C" w:rsidRDefault="00C15F1C" w:rsidP="00444E70">
      <w:pPr>
        <w:ind w:firstLine="708"/>
        <w:jc w:val="both"/>
        <w:rPr>
          <w:b/>
          <w:sz w:val="24"/>
          <w:szCs w:val="24"/>
        </w:rPr>
      </w:pPr>
    </w:p>
    <w:p w:rsidR="00C15F1C" w:rsidRDefault="00C15F1C" w:rsidP="00444E70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Наглядно-дидактический материал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80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Таблицы по русскому языку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Default="00C15F1C" w:rsidP="00444E70">
      <w:pPr>
        <w:rPr>
          <w:b/>
          <w:sz w:val="24"/>
          <w:szCs w:val="24"/>
          <w:lang w:val="tt-RU"/>
        </w:rPr>
      </w:pPr>
    </w:p>
    <w:p w:rsidR="00C15F1C" w:rsidRDefault="00C15F1C" w:rsidP="00444E70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Портреты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"/>
        <w:gridCol w:w="6765"/>
        <w:gridCol w:w="1796"/>
      </w:tblGrid>
      <w:tr w:rsidR="00C15F1C" w:rsidTr="00C21B3F">
        <w:trPr>
          <w:trHeight w:val="315"/>
        </w:trPr>
        <w:tc>
          <w:tcPr>
            <w:tcW w:w="907" w:type="dxa"/>
          </w:tcPr>
          <w:p w:rsidR="00C15F1C" w:rsidRDefault="00C15F1C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1</w:t>
            </w:r>
          </w:p>
        </w:tc>
        <w:tc>
          <w:tcPr>
            <w:tcW w:w="6765" w:type="dxa"/>
          </w:tcPr>
          <w:p w:rsidR="00C15F1C" w:rsidRDefault="00C15F1C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Портреты писателей 19 века</w:t>
            </w:r>
          </w:p>
        </w:tc>
        <w:tc>
          <w:tcPr>
            <w:tcW w:w="1796" w:type="dxa"/>
          </w:tcPr>
          <w:p w:rsidR="00C15F1C" w:rsidRDefault="00C15F1C" w:rsidP="00C21B3F">
            <w:pPr>
              <w:pStyle w:val="NormalWeb"/>
              <w:spacing w:line="276" w:lineRule="auto"/>
              <w:jc w:val="center"/>
            </w:pPr>
            <w:r>
              <w:t>1</w:t>
            </w:r>
          </w:p>
        </w:tc>
      </w:tr>
      <w:tr w:rsidR="00C15F1C" w:rsidTr="00C21B3F">
        <w:trPr>
          <w:trHeight w:val="330"/>
        </w:trPr>
        <w:tc>
          <w:tcPr>
            <w:tcW w:w="907" w:type="dxa"/>
          </w:tcPr>
          <w:p w:rsidR="00C15F1C" w:rsidRDefault="00C15F1C" w:rsidP="00C21B3F">
            <w:pPr>
              <w:pStyle w:val="NormalWeb"/>
              <w:spacing w:line="276" w:lineRule="auto"/>
              <w:jc w:val="both"/>
            </w:pPr>
            <w:r>
              <w:t>2</w:t>
            </w:r>
          </w:p>
        </w:tc>
        <w:tc>
          <w:tcPr>
            <w:tcW w:w="6765" w:type="dxa"/>
          </w:tcPr>
          <w:p w:rsidR="00C15F1C" w:rsidRDefault="00C15F1C" w:rsidP="00C21B3F">
            <w:pPr>
              <w:pStyle w:val="NormalWeb"/>
              <w:spacing w:line="276" w:lineRule="auto"/>
              <w:jc w:val="both"/>
            </w:pPr>
            <w:r>
              <w:t>Портреты писателей 20 века</w:t>
            </w:r>
          </w:p>
        </w:tc>
        <w:tc>
          <w:tcPr>
            <w:tcW w:w="1796" w:type="dxa"/>
          </w:tcPr>
          <w:p w:rsidR="00C15F1C" w:rsidRDefault="00C15F1C" w:rsidP="00C21B3F">
            <w:pPr>
              <w:pStyle w:val="NormalWeb"/>
              <w:spacing w:line="276" w:lineRule="auto"/>
              <w:jc w:val="center"/>
            </w:pPr>
            <w:r>
              <w:t>1</w:t>
            </w:r>
          </w:p>
        </w:tc>
      </w:tr>
    </w:tbl>
    <w:p w:rsidR="00C15F1C" w:rsidRDefault="00C15F1C" w:rsidP="00444E70">
      <w:pPr>
        <w:pStyle w:val="NormalWeb"/>
        <w:spacing w:before="0" w:beforeAutospacing="0" w:after="0" w:afterAutospacing="0"/>
        <w:ind w:firstLine="709"/>
        <w:jc w:val="both"/>
      </w:pPr>
    </w:p>
    <w:p w:rsidR="00C15F1C" w:rsidRDefault="00C15F1C" w:rsidP="00444E70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Дидактический раздаточный материал</w:t>
      </w:r>
      <w:r>
        <w:rPr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карточки по русскому языку 5-11 класс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444E70">
      <w:pPr>
        <w:jc w:val="center"/>
        <w:rPr>
          <w:b/>
          <w:iCs/>
          <w:sz w:val="24"/>
          <w:szCs w:val="24"/>
        </w:rPr>
      </w:pPr>
    </w:p>
    <w:p w:rsidR="00C15F1C" w:rsidRDefault="00C15F1C" w:rsidP="00444E70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C15F1C" w:rsidRDefault="00C15F1C" w:rsidP="00444E70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444E70">
        <w:trPr>
          <w:jc w:val="center"/>
        </w:trPr>
        <w:tc>
          <w:tcPr>
            <w:tcW w:w="100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444E70">
      <w:pPr>
        <w:jc w:val="center"/>
        <w:rPr>
          <w:b/>
          <w:sz w:val="24"/>
          <w:szCs w:val="24"/>
        </w:rPr>
      </w:pPr>
    </w:p>
    <w:p w:rsidR="00C15F1C" w:rsidRDefault="00C15F1C" w:rsidP="00444E70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Печатные и электронные образовательные и информационные ресурсы</w:t>
      </w:r>
    </w:p>
    <w:p w:rsidR="00C15F1C" w:rsidRDefault="00C15F1C" w:rsidP="00444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Информационно-методические материалы</w:t>
      </w:r>
    </w:p>
    <w:p w:rsidR="00C15F1C" w:rsidRDefault="00C15F1C" w:rsidP="00444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 литература</w:t>
      </w:r>
    </w:p>
    <w:p w:rsidR="00C15F1C" w:rsidRPr="00C21B3F" w:rsidRDefault="00C15F1C" w:rsidP="00444E70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Словари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2673"/>
        <w:gridCol w:w="2088"/>
        <w:gridCol w:w="2273"/>
        <w:gridCol w:w="1058"/>
        <w:gridCol w:w="868"/>
      </w:tblGrid>
      <w:tr w:rsidR="00C15F1C" w:rsidTr="00BB2B02">
        <w:trPr>
          <w:jc w:val="center"/>
        </w:trPr>
        <w:tc>
          <w:tcPr>
            <w:tcW w:w="66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73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08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2273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5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86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BB2B02">
        <w:trPr>
          <w:jc w:val="center"/>
        </w:trPr>
        <w:tc>
          <w:tcPr>
            <w:tcW w:w="66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7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Толковый словарь русского языка</w:t>
            </w:r>
          </w:p>
        </w:tc>
        <w:tc>
          <w:tcPr>
            <w:tcW w:w="2088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М.И.Махмутов</w:t>
            </w:r>
          </w:p>
        </w:tc>
        <w:tc>
          <w:tcPr>
            <w:tcW w:w="227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 «Просвещение»</w:t>
            </w:r>
          </w:p>
        </w:tc>
        <w:tc>
          <w:tcPr>
            <w:tcW w:w="105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868" w:type="dxa"/>
          </w:tcPr>
          <w:p w:rsidR="00C15F1C" w:rsidRDefault="00C15F1C" w:rsidP="00C21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2B02">
        <w:trPr>
          <w:jc w:val="center"/>
        </w:trPr>
        <w:tc>
          <w:tcPr>
            <w:tcW w:w="66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7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Словообразовательный словарь русского языка для дошкольников</w:t>
            </w:r>
          </w:p>
        </w:tc>
        <w:tc>
          <w:tcPr>
            <w:tcW w:w="2088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А.В.Ковригина</w:t>
            </w:r>
          </w:p>
        </w:tc>
        <w:tc>
          <w:tcPr>
            <w:tcW w:w="227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ООО «Дом славянской книги»</w:t>
            </w:r>
          </w:p>
        </w:tc>
        <w:tc>
          <w:tcPr>
            <w:tcW w:w="105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868" w:type="dxa"/>
          </w:tcPr>
          <w:p w:rsidR="00C15F1C" w:rsidRDefault="00C15F1C" w:rsidP="00C21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2B02">
        <w:trPr>
          <w:jc w:val="center"/>
        </w:trPr>
        <w:tc>
          <w:tcPr>
            <w:tcW w:w="66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73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Словарь-справочник Ударение</w:t>
            </w:r>
          </w:p>
          <w:p w:rsidR="00C15F1C" w:rsidRDefault="00C15F1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88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Е.А.Окунцова</w:t>
            </w:r>
          </w:p>
        </w:tc>
        <w:tc>
          <w:tcPr>
            <w:tcW w:w="2273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Издательство Московского университета(МГУ)</w:t>
            </w:r>
          </w:p>
        </w:tc>
        <w:tc>
          <w:tcPr>
            <w:tcW w:w="1058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2010</w:t>
            </w:r>
          </w:p>
        </w:tc>
        <w:tc>
          <w:tcPr>
            <w:tcW w:w="868" w:type="dxa"/>
          </w:tcPr>
          <w:p w:rsidR="00C15F1C" w:rsidRDefault="00C15F1C" w:rsidP="00C21B3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BB2B02">
        <w:trPr>
          <w:jc w:val="center"/>
        </w:trPr>
        <w:tc>
          <w:tcPr>
            <w:tcW w:w="66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7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Словарь синонимов русского языка</w:t>
            </w:r>
          </w:p>
        </w:tc>
        <w:tc>
          <w:tcPr>
            <w:tcW w:w="2088" w:type="dxa"/>
          </w:tcPr>
          <w:p w:rsidR="00C15F1C" w:rsidRDefault="00C15F1C" w:rsidP="00BB2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З.Е.Александрова</w:t>
            </w:r>
          </w:p>
        </w:tc>
        <w:tc>
          <w:tcPr>
            <w:tcW w:w="2273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Русский язык</w:t>
            </w:r>
          </w:p>
        </w:tc>
        <w:tc>
          <w:tcPr>
            <w:tcW w:w="105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868" w:type="dxa"/>
          </w:tcPr>
          <w:p w:rsidR="00C15F1C" w:rsidRDefault="00C15F1C" w:rsidP="00C21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2B02">
        <w:trPr>
          <w:jc w:val="center"/>
        </w:trPr>
        <w:tc>
          <w:tcPr>
            <w:tcW w:w="66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7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Толковый словарь русского языка</w:t>
            </w:r>
          </w:p>
        </w:tc>
        <w:tc>
          <w:tcPr>
            <w:tcW w:w="208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В.Г. Бирюков</w:t>
            </w:r>
          </w:p>
        </w:tc>
        <w:tc>
          <w:tcPr>
            <w:tcW w:w="2273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5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868" w:type="dxa"/>
          </w:tcPr>
          <w:p w:rsidR="00C15F1C" w:rsidRDefault="00C15F1C" w:rsidP="00C21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2B02">
        <w:trPr>
          <w:jc w:val="center"/>
        </w:trPr>
        <w:tc>
          <w:tcPr>
            <w:tcW w:w="66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7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Фразеологический словарь русского языка</w:t>
            </w:r>
          </w:p>
        </w:tc>
        <w:tc>
          <w:tcPr>
            <w:tcW w:w="208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Быстрова</w:t>
            </w:r>
          </w:p>
        </w:tc>
        <w:tc>
          <w:tcPr>
            <w:tcW w:w="2273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 Астрель</w:t>
            </w:r>
          </w:p>
        </w:tc>
        <w:tc>
          <w:tcPr>
            <w:tcW w:w="1058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868" w:type="dxa"/>
          </w:tcPr>
          <w:p w:rsidR="00C15F1C" w:rsidRDefault="00C15F1C" w:rsidP="00C21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444E70">
      <w:pPr>
        <w:rPr>
          <w:b/>
          <w:sz w:val="24"/>
          <w:szCs w:val="24"/>
        </w:rPr>
      </w:pPr>
    </w:p>
    <w:p w:rsidR="00C15F1C" w:rsidRDefault="00C15F1C" w:rsidP="00444E70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"/>
        <w:gridCol w:w="2596"/>
        <w:gridCol w:w="2186"/>
        <w:gridCol w:w="1902"/>
        <w:gridCol w:w="1071"/>
        <w:gridCol w:w="984"/>
      </w:tblGrid>
      <w:tr w:rsidR="00C15F1C" w:rsidTr="00444E70">
        <w:trPr>
          <w:jc w:val="center"/>
        </w:trPr>
        <w:tc>
          <w:tcPr>
            <w:tcW w:w="832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9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18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1902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71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984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444E70">
        <w:trPr>
          <w:jc w:val="center"/>
        </w:trPr>
        <w:tc>
          <w:tcPr>
            <w:tcW w:w="832" w:type="dxa"/>
          </w:tcPr>
          <w:p w:rsidR="00C15F1C" w:rsidRDefault="00C15F1C" w:rsidP="00444E70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596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Литература в таблицах и схемах</w:t>
            </w:r>
          </w:p>
        </w:tc>
        <w:tc>
          <w:tcPr>
            <w:tcW w:w="2186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Е.А.Титаренко</w:t>
            </w:r>
          </w:p>
        </w:tc>
        <w:tc>
          <w:tcPr>
            <w:tcW w:w="1902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Москва “Экскмо”</w:t>
            </w:r>
          </w:p>
        </w:tc>
        <w:tc>
          <w:tcPr>
            <w:tcW w:w="1071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2013</w:t>
            </w:r>
          </w:p>
        </w:tc>
        <w:tc>
          <w:tcPr>
            <w:tcW w:w="984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444E70">
        <w:trPr>
          <w:jc w:val="center"/>
        </w:trPr>
        <w:tc>
          <w:tcPr>
            <w:tcW w:w="832" w:type="dxa"/>
          </w:tcPr>
          <w:p w:rsidR="00C15F1C" w:rsidRDefault="00C15F1C" w:rsidP="00444E70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596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Русский язык в таблицах и схемах</w:t>
            </w:r>
          </w:p>
        </w:tc>
        <w:tc>
          <w:tcPr>
            <w:tcW w:w="2186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С.Н.Березина</w:t>
            </w:r>
          </w:p>
        </w:tc>
        <w:tc>
          <w:tcPr>
            <w:tcW w:w="1902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Москва “Экскмо”</w:t>
            </w:r>
          </w:p>
        </w:tc>
        <w:tc>
          <w:tcPr>
            <w:tcW w:w="1071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2012</w:t>
            </w:r>
          </w:p>
        </w:tc>
        <w:tc>
          <w:tcPr>
            <w:tcW w:w="984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Default="00C15F1C" w:rsidP="00444E70">
      <w:pPr>
        <w:jc w:val="center"/>
        <w:rPr>
          <w:b/>
          <w:sz w:val="24"/>
          <w:szCs w:val="24"/>
          <w:lang w:val="tt-RU"/>
        </w:rPr>
      </w:pPr>
    </w:p>
    <w:p w:rsidR="00C15F1C" w:rsidRDefault="00C15F1C" w:rsidP="00444E70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Методические пособия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"/>
        <w:gridCol w:w="2666"/>
        <w:gridCol w:w="2195"/>
        <w:gridCol w:w="1897"/>
        <w:gridCol w:w="1069"/>
        <w:gridCol w:w="965"/>
      </w:tblGrid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66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195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1897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965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C21B3F">
        <w:trPr>
          <w:trHeight w:val="778"/>
          <w:jc w:val="center"/>
        </w:trPr>
        <w:tc>
          <w:tcPr>
            <w:tcW w:w="779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666" w:type="dxa"/>
          </w:tcPr>
          <w:p w:rsidR="00C15F1C" w:rsidRDefault="00C15F1C" w:rsidP="00831EB8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ОГЭ 2021. ФИПИ. Русский язык: Типовые экзаменационные варианты: 36 вариантов</w:t>
            </w:r>
          </w:p>
        </w:tc>
        <w:tc>
          <w:tcPr>
            <w:tcW w:w="2195" w:type="dxa"/>
          </w:tcPr>
          <w:p w:rsidR="00C15F1C" w:rsidRDefault="00C15F1C" w:rsidP="00831EB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1897" w:type="dxa"/>
          </w:tcPr>
          <w:p w:rsidR="00C15F1C" w:rsidRDefault="00C15F1C" w:rsidP="00831EB8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Национальное образование</w:t>
            </w:r>
          </w:p>
        </w:tc>
        <w:tc>
          <w:tcPr>
            <w:tcW w:w="1069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666" w:type="dxa"/>
          </w:tcPr>
          <w:p w:rsidR="00C15F1C" w:rsidRDefault="00C15F1C" w:rsidP="00831EB8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Интенсивный практический курс русского языка: орфография. Пунктуация: пособие для учащихся.</w:t>
            </w:r>
          </w:p>
        </w:tc>
        <w:tc>
          <w:tcPr>
            <w:tcW w:w="2195" w:type="dxa"/>
          </w:tcPr>
          <w:p w:rsidR="00C15F1C" w:rsidRDefault="00C15F1C" w:rsidP="00831EB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О.А.Скрябина</w:t>
            </w:r>
          </w:p>
        </w:tc>
        <w:tc>
          <w:tcPr>
            <w:tcW w:w="1897" w:type="dxa"/>
          </w:tcPr>
          <w:p w:rsidR="00C15F1C" w:rsidRDefault="00C15F1C" w:rsidP="00831EB8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69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2006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666" w:type="dxa"/>
          </w:tcPr>
          <w:p w:rsidR="00C15F1C" w:rsidRDefault="00C15F1C" w:rsidP="00831EB8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Готовимся к ЕГЭ и ОГЭ по-новому, или сам себе репетитор. Пособие для абитуриентов 3-х частях.</w:t>
            </w:r>
          </w:p>
        </w:tc>
        <w:tc>
          <w:tcPr>
            <w:tcW w:w="2195" w:type="dxa"/>
          </w:tcPr>
          <w:p w:rsidR="00C15F1C" w:rsidRDefault="00C15F1C" w:rsidP="00831EB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Поповская Л.В.</w:t>
            </w:r>
          </w:p>
        </w:tc>
        <w:tc>
          <w:tcPr>
            <w:tcW w:w="1897" w:type="dxa"/>
          </w:tcPr>
          <w:p w:rsidR="00C15F1C" w:rsidRDefault="00C15F1C" w:rsidP="00831EB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Мини-тайп</w:t>
            </w:r>
          </w:p>
        </w:tc>
        <w:tc>
          <w:tcPr>
            <w:tcW w:w="1069" w:type="dxa"/>
          </w:tcPr>
          <w:p w:rsidR="00C15F1C" w:rsidRDefault="00C15F1C" w:rsidP="00831E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Практикум ГИА 9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Т.Н.Назарова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«Экзамен»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Практика по русскому языку. Подготовка к выполнению заданий по синтаксису, пунктуации, орфографии. Лексике и фразеологии.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Т.Н.Назарова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«Экзамен»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Русский язык ЕГЭ типовые тестовые задания 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И.П. Васильевых, Ю.Н. Гостева 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 ЕГЭ типовые экзаменацион-ные варианты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И.П.Васильевых, И. П. Цыбулько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Национальное образование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Русский язык ЕГЭ 2000 заданий с ответами 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Г.Т.Егорова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Литература: тематичес-кие тесты: от текста к смыслу 10 класс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Е.В.Секачёва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Легион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Пунктуационный тренинг простое предложение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Н.Е.Кузнецова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 тематические тесты. 10-11 класс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Н.А.Сенина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Легион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Комплексный анализ текста рабочая тетрадь. 8 класс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Б. Малюшкин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центр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Русский язык тесты для промежуточного контроля.  5 класс 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Н.А.Сенина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Легион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 ГИА тематические тестовые задания. 8 класс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Г. Добротина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Академия развития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 тесты для промежуточного контроля. 7 класс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Н.А.Сенина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Легион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Русский язык ЕГЭ сборник заданий и методических рекомендаций 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Г.Т. Егораева 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 Уроки русского языка в 8 классе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Г.А.Богданова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Поурочные разработки по русскому языку.</w:t>
            </w:r>
          </w:p>
          <w:p w:rsidR="00C15F1C" w:rsidRDefault="00C15F1C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 9 класс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Н.В.Егорова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ВАКО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Поурочные разработки по литературе. 7 класс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И.В.Золотарева, С. М. Аникина 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ВАКО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Литература. 8 класс. Поурочные планы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С.Б.Шадрина 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литературе. 8 класс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 Золотарева, Т.А. Крысова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ВАКО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C21B3F">
        <w:trPr>
          <w:jc w:val="center"/>
        </w:trPr>
        <w:tc>
          <w:tcPr>
            <w:tcW w:w="779" w:type="dxa"/>
          </w:tcPr>
          <w:p w:rsidR="00C15F1C" w:rsidRDefault="00C15F1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2666" w:type="dxa"/>
          </w:tcPr>
          <w:p w:rsidR="00C15F1C" w:rsidRDefault="00C15F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 9 класс</w:t>
            </w:r>
          </w:p>
        </w:tc>
        <w:tc>
          <w:tcPr>
            <w:tcW w:w="219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В. Золотарева, Н. В. Егорова</w:t>
            </w:r>
          </w:p>
        </w:tc>
        <w:tc>
          <w:tcPr>
            <w:tcW w:w="1897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ВАКО</w:t>
            </w:r>
          </w:p>
        </w:tc>
        <w:tc>
          <w:tcPr>
            <w:tcW w:w="1069" w:type="dxa"/>
          </w:tcPr>
          <w:p w:rsidR="00C15F1C" w:rsidRDefault="00C15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965" w:type="dxa"/>
          </w:tcPr>
          <w:p w:rsidR="00C15F1C" w:rsidRDefault="00C15F1C" w:rsidP="004D6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444E70">
      <w:pPr>
        <w:jc w:val="center"/>
        <w:rPr>
          <w:b/>
          <w:sz w:val="24"/>
          <w:szCs w:val="24"/>
          <w:lang w:val="tt-RU"/>
        </w:rPr>
      </w:pPr>
    </w:p>
    <w:p w:rsidR="00C15F1C" w:rsidRDefault="00C15F1C" w:rsidP="00444E70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Литература</w:t>
      </w:r>
    </w:p>
    <w:p w:rsidR="00C15F1C" w:rsidRDefault="00C15F1C" w:rsidP="00444E70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(подписки, книги для внеклассного чтения, внеклассной работы)</w:t>
      </w:r>
    </w:p>
    <w:p w:rsidR="00C15F1C" w:rsidRDefault="00C15F1C" w:rsidP="00444E70">
      <w:pPr>
        <w:jc w:val="center"/>
        <w:rPr>
          <w:sz w:val="24"/>
          <w:szCs w:val="24"/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2080"/>
        <w:gridCol w:w="2693"/>
        <w:gridCol w:w="1865"/>
        <w:gridCol w:w="1066"/>
        <w:gridCol w:w="944"/>
      </w:tblGrid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п\п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Лужина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Набоков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Современник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Перекур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Ю.Нагибин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Современник 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в сердце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М.Шолохов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Современник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Алексеевич Бунин жизнь и творчество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Л.А.Смирнова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Румяный парус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А.Н.Майков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Болотные робинзоны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Радзиевская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Золотая роза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К.Паустовский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Вампилов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 Сушков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 Россия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Демьян Бедный 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Эвентов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Запрет на жизнь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А.Л. Литвин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Сказания об Омаре Хайяме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Г.Гулиа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Молодая гвардия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Сергей Есенин 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 Прокушев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Современник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Трагедия Шекспира «Гамлет»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Аникст</w:t>
            </w:r>
          </w:p>
        </w:tc>
        <w:tc>
          <w:tcPr>
            <w:tcW w:w="1865" w:type="dxa"/>
          </w:tcPr>
          <w:p w:rsidR="00C15F1C" w:rsidRDefault="00C15F1C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Просвещение</w:t>
            </w:r>
          </w:p>
        </w:tc>
        <w:tc>
          <w:tcPr>
            <w:tcW w:w="1066" w:type="dxa"/>
          </w:tcPr>
          <w:p w:rsidR="00C15F1C" w:rsidRDefault="00C15F1C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1986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Писатели о писателях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В.Каверин, Вл. Новиков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прошлым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Л. Андроников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 Россия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Есенин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 Прокушев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 Россия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 воздействие литературы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Перевозная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Народная асвета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Маленькая повесть о Михаиле Глинке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 Канн-Новикова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семье Кашириных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Забурдаев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Волго-Вятское книжное издательство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 w:rsidP="00E74A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22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 памяти народной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Ю.Л. Прокушев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Молодая гвардия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776DA8">
        <w:trPr>
          <w:jc w:val="center"/>
        </w:trPr>
        <w:tc>
          <w:tcPr>
            <w:tcW w:w="923" w:type="dxa"/>
          </w:tcPr>
          <w:p w:rsidR="00C15F1C" w:rsidRDefault="00C15F1C" w:rsidP="00E74A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23</w:t>
            </w:r>
          </w:p>
        </w:tc>
        <w:tc>
          <w:tcPr>
            <w:tcW w:w="208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Писатели о писателях</w:t>
            </w:r>
          </w:p>
        </w:tc>
        <w:tc>
          <w:tcPr>
            <w:tcW w:w="2693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Ю.М.Лотман</w:t>
            </w:r>
          </w:p>
        </w:tc>
        <w:tc>
          <w:tcPr>
            <w:tcW w:w="1865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</w:t>
            </w:r>
          </w:p>
        </w:tc>
        <w:tc>
          <w:tcPr>
            <w:tcW w:w="1066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944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Pr="00BB2B02" w:rsidRDefault="00C15F1C" w:rsidP="00BB2B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15F1C" w:rsidRDefault="00C15F1C" w:rsidP="00444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C15F1C" w:rsidRDefault="00C15F1C" w:rsidP="00444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50"/>
      </w:tblGrid>
      <w:tr w:rsidR="00C15F1C" w:rsidTr="00444E70">
        <w:trPr>
          <w:trHeight w:val="403"/>
        </w:trPr>
        <w:tc>
          <w:tcPr>
            <w:tcW w:w="708" w:type="dxa"/>
          </w:tcPr>
          <w:p w:rsidR="00C15F1C" w:rsidRDefault="00C15F1C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0" w:type="dxa"/>
          </w:tcPr>
          <w:p w:rsidR="00C15F1C" w:rsidRDefault="00C15F1C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C15F1C" w:rsidTr="00444E70">
        <w:tc>
          <w:tcPr>
            <w:tcW w:w="708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50" w:type="dxa"/>
          </w:tcPr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ОГЭ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ЕГЭ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Захарина.ру.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Рустьютер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 портал Про Школу.ру http://www.proshkolu.ru/</w:t>
            </w:r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Педсовет.ру  </w:t>
            </w:r>
            <w:hyperlink r:id="rId18" w:history="1">
              <w:r>
                <w:rPr>
                  <w:rStyle w:val="Hyperlink"/>
                  <w:sz w:val="24"/>
                  <w:szCs w:val="24"/>
                </w:rPr>
                <w:t>http://pedsovet.org/</w:t>
              </w:r>
            </w:hyperlink>
          </w:p>
          <w:p w:rsidR="00C15F1C" w:rsidRDefault="00C15F1C">
            <w:pPr>
              <w:rPr>
                <w:sz w:val="24"/>
                <w:szCs w:val="24"/>
              </w:rPr>
            </w:pPr>
            <w:hyperlink r:id="rId19" w:tgtFrame="_blank" w:history="1">
              <w:r>
                <w:rPr>
                  <w:rStyle w:val="Hyperlink"/>
                  <w:bCs/>
                  <w:color w:val="006AC3"/>
                  <w:sz w:val="24"/>
                  <w:szCs w:val="24"/>
                </w:rPr>
                <w:t>Официальный информационный портал ЕГЭ</w:t>
              </w:r>
            </w:hyperlink>
          </w:p>
          <w:p w:rsidR="00C15F1C" w:rsidRDefault="00C15F1C">
            <w:pPr>
              <w:rPr>
                <w:sz w:val="24"/>
                <w:szCs w:val="24"/>
              </w:rPr>
            </w:pPr>
            <w:hyperlink r:id="rId20" w:tgtFrame="_blank" w:history="1">
              <w:r>
                <w:rPr>
                  <w:rStyle w:val="Hyperlink"/>
                  <w:bCs/>
                  <w:color w:val="006AC3"/>
                  <w:sz w:val="24"/>
                  <w:szCs w:val="24"/>
                </w:rPr>
                <w:t>Официальный информационный портал ГИА</w:t>
              </w:r>
            </w:hyperlink>
          </w:p>
          <w:p w:rsidR="00C15F1C" w:rsidRDefault="00C1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11</w:t>
            </w:r>
          </w:p>
        </w:tc>
      </w:tr>
    </w:tbl>
    <w:p w:rsidR="00C15F1C" w:rsidRDefault="00C15F1C" w:rsidP="00444E70">
      <w:pPr>
        <w:jc w:val="center"/>
        <w:rPr>
          <w:b/>
          <w:sz w:val="24"/>
          <w:szCs w:val="24"/>
        </w:rPr>
      </w:pPr>
    </w:p>
    <w:p w:rsidR="00C15F1C" w:rsidRDefault="00C15F1C" w:rsidP="00444E70">
      <w:pPr>
        <w:rPr>
          <w:sz w:val="24"/>
          <w:szCs w:val="24"/>
        </w:rPr>
      </w:pPr>
    </w:p>
    <w:p w:rsidR="00C15F1C" w:rsidRDefault="00C15F1C" w:rsidP="006320F9">
      <w:pPr>
        <w:rPr>
          <w:b/>
          <w:sz w:val="24"/>
          <w:szCs w:val="24"/>
          <w:lang w:val="tt-RU" w:eastAsia="en-US"/>
        </w:rPr>
      </w:pPr>
      <w:r w:rsidRPr="00FA0398">
        <w:rPr>
          <w:b/>
          <w:sz w:val="24"/>
          <w:szCs w:val="24"/>
          <w:lang w:val="tt-RU" w:eastAsia="en-US"/>
        </w:rPr>
        <w:t>Классные часы</w:t>
      </w:r>
      <w:r>
        <w:rPr>
          <w:b/>
          <w:sz w:val="24"/>
          <w:szCs w:val="24"/>
          <w:lang w:val="tt-RU" w:eastAsia="en-US"/>
        </w:rPr>
        <w:t>:</w:t>
      </w:r>
    </w:p>
    <w:p w:rsidR="00C15F1C" w:rsidRPr="00FA0398" w:rsidRDefault="00C15F1C" w:rsidP="006320F9">
      <w:pPr>
        <w:rPr>
          <w:b/>
          <w:sz w:val="24"/>
          <w:szCs w:val="24"/>
          <w:lang w:val="tt-RU" w:eastAsia="en-US"/>
        </w:rPr>
      </w:pP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 xml:space="preserve">1.Тема:  </w:t>
      </w:r>
      <w:r w:rsidRPr="00FA0398">
        <w:rPr>
          <w:bCs/>
          <w:sz w:val="24"/>
          <w:szCs w:val="24"/>
          <w:lang w:eastAsia="en-US"/>
        </w:rPr>
        <w:t>«Режим дня»</w:t>
      </w: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 xml:space="preserve">2.Тема: «В человеке должно быть все прекрасно» </w:t>
      </w: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bCs/>
          <w:sz w:val="24"/>
          <w:szCs w:val="24"/>
          <w:lang w:eastAsia="en-US"/>
        </w:rPr>
        <w:t>3.Тема: «Формулы успеха»</w:t>
      </w: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4.Тема: «Чистое помещение – залог здоровья»</w:t>
      </w: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5.Тема: «Дружба» (беседа – диалог)</w:t>
      </w: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 xml:space="preserve">6. Тема: «Добросовестное отношение к труду» </w:t>
      </w:r>
    </w:p>
    <w:p w:rsidR="00C15F1C" w:rsidRDefault="00C15F1C" w:rsidP="006320F9">
      <w:pPr>
        <w:shd w:val="clear" w:color="auto" w:fill="FFFFFF"/>
        <w:rPr>
          <w:b/>
          <w:sz w:val="24"/>
          <w:szCs w:val="24"/>
          <w:lang w:eastAsia="en-US"/>
        </w:rPr>
      </w:pPr>
    </w:p>
    <w:p w:rsidR="00C15F1C" w:rsidRDefault="00C15F1C" w:rsidP="006320F9">
      <w:pPr>
        <w:shd w:val="clear" w:color="auto" w:fill="FFFFFF"/>
        <w:rPr>
          <w:b/>
          <w:sz w:val="24"/>
          <w:szCs w:val="24"/>
          <w:lang w:eastAsia="en-US"/>
        </w:rPr>
      </w:pPr>
      <w:r w:rsidRPr="00FA0398">
        <w:rPr>
          <w:b/>
          <w:sz w:val="24"/>
          <w:szCs w:val="24"/>
          <w:lang w:eastAsia="en-US"/>
        </w:rPr>
        <w:t>Праздники</w:t>
      </w: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1. Последний звонок (Сценарий)</w:t>
      </w: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2. «Новогодний серпантин»</w:t>
      </w:r>
    </w:p>
    <w:p w:rsidR="00C15F1C" w:rsidRPr="00FA0398" w:rsidRDefault="00C15F1C" w:rsidP="006320F9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 xml:space="preserve">3. </w:t>
      </w:r>
      <w:r>
        <w:rPr>
          <w:sz w:val="24"/>
          <w:szCs w:val="24"/>
          <w:lang w:eastAsia="en-US"/>
        </w:rPr>
        <w:t>День матери.</w:t>
      </w:r>
    </w:p>
    <w:p w:rsidR="00C15F1C" w:rsidRDefault="00C15F1C">
      <w:pPr>
        <w:sectPr w:rsidR="00C15F1C" w:rsidSect="00BB2B02">
          <w:pgSz w:w="11906" w:h="16838"/>
          <w:pgMar w:top="284" w:right="850" w:bottom="719" w:left="1701" w:header="708" w:footer="708" w:gutter="0"/>
          <w:cols w:space="708"/>
          <w:docGrid w:linePitch="360"/>
        </w:sectPr>
      </w:pPr>
    </w:p>
    <w:p w:rsidR="00C15F1C" w:rsidRDefault="00C15F1C" w:rsidP="00FA0398">
      <w:pPr>
        <w:jc w:val="center"/>
        <w:rPr>
          <w:b/>
          <w:sz w:val="28"/>
          <w:szCs w:val="28"/>
        </w:rPr>
      </w:pPr>
      <w:r w:rsidRPr="00FA0398">
        <w:rPr>
          <w:b/>
          <w:iCs/>
          <w:sz w:val="28"/>
          <w:szCs w:val="28"/>
        </w:rPr>
        <w:t xml:space="preserve">Учебно-наглядные пособия </w:t>
      </w:r>
      <w:r w:rsidRPr="00FA0398">
        <w:rPr>
          <w:b/>
          <w:sz w:val="28"/>
          <w:szCs w:val="28"/>
        </w:rPr>
        <w:t>кабинета</w:t>
      </w:r>
      <w:r>
        <w:rPr>
          <w:b/>
          <w:sz w:val="28"/>
          <w:szCs w:val="28"/>
        </w:rPr>
        <w:t xml:space="preserve"> русского языка </w:t>
      </w:r>
    </w:p>
    <w:p w:rsidR="00C15F1C" w:rsidRDefault="00C15F1C" w:rsidP="00FA03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литературы </w:t>
      </w:r>
      <w:r w:rsidRPr="00FA0398">
        <w:rPr>
          <w:b/>
          <w:sz w:val="28"/>
          <w:szCs w:val="28"/>
        </w:rPr>
        <w:t xml:space="preserve"> № 317</w:t>
      </w:r>
    </w:p>
    <w:p w:rsidR="00C15F1C" w:rsidRDefault="00C15F1C" w:rsidP="00FA0398">
      <w:pPr>
        <w:jc w:val="center"/>
        <w:rPr>
          <w:b/>
          <w:sz w:val="28"/>
          <w:szCs w:val="28"/>
        </w:rPr>
      </w:pPr>
    </w:p>
    <w:p w:rsidR="00C15F1C" w:rsidRPr="00FE21C2" w:rsidRDefault="00C15F1C" w:rsidP="00FA0398">
      <w:pPr>
        <w:jc w:val="center"/>
        <w:rPr>
          <w:b/>
          <w:sz w:val="24"/>
          <w:szCs w:val="24"/>
        </w:rPr>
      </w:pPr>
      <w:r w:rsidRPr="00FE21C2">
        <w:rPr>
          <w:b/>
          <w:sz w:val="24"/>
          <w:szCs w:val="24"/>
        </w:rPr>
        <w:t>Заведующая кабинетом: Тихонова Ирина Николаевна</w:t>
      </w:r>
    </w:p>
    <w:p w:rsidR="00C15F1C" w:rsidRPr="00FA0398" w:rsidRDefault="00C15F1C" w:rsidP="00FA0398">
      <w:pPr>
        <w:jc w:val="center"/>
        <w:rPr>
          <w:b/>
          <w:sz w:val="28"/>
          <w:szCs w:val="28"/>
        </w:rPr>
      </w:pPr>
    </w:p>
    <w:p w:rsidR="00C15F1C" w:rsidRPr="00FA0398" w:rsidRDefault="00C15F1C" w:rsidP="00FA0398">
      <w:pPr>
        <w:ind w:firstLine="708"/>
        <w:jc w:val="both"/>
        <w:rPr>
          <w:b/>
          <w:sz w:val="24"/>
          <w:szCs w:val="24"/>
        </w:rPr>
      </w:pPr>
      <w:r w:rsidRPr="00FA0398">
        <w:rPr>
          <w:b/>
          <w:sz w:val="24"/>
          <w:szCs w:val="24"/>
        </w:rPr>
        <w:t xml:space="preserve">Наглядно-дидактический материал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Таблицы по русскому языку</w:t>
            </w:r>
            <w:r>
              <w:rPr>
                <w:sz w:val="24"/>
                <w:szCs w:val="24"/>
                <w:lang w:val="tt-RU"/>
              </w:rPr>
              <w:t xml:space="preserve"> (5-9 классы)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Pr="00FA0398" w:rsidRDefault="00C15F1C" w:rsidP="00FA0398">
      <w:pPr>
        <w:rPr>
          <w:b/>
          <w:sz w:val="24"/>
          <w:szCs w:val="24"/>
          <w:lang w:val="tt-RU"/>
        </w:rPr>
      </w:pPr>
    </w:p>
    <w:p w:rsidR="00C15F1C" w:rsidRPr="00FA0398" w:rsidRDefault="00C15F1C" w:rsidP="00FA0398">
      <w:pPr>
        <w:rPr>
          <w:b/>
          <w:sz w:val="24"/>
          <w:szCs w:val="24"/>
          <w:lang w:val="tt-RU"/>
        </w:rPr>
      </w:pPr>
      <w:r w:rsidRPr="00FA0398">
        <w:rPr>
          <w:b/>
          <w:sz w:val="24"/>
          <w:szCs w:val="24"/>
          <w:lang w:val="tt-RU"/>
        </w:rPr>
        <w:t xml:space="preserve">            Портреты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"/>
        <w:gridCol w:w="6585"/>
        <w:gridCol w:w="2079"/>
      </w:tblGrid>
      <w:tr w:rsidR="00C15F1C" w:rsidRPr="00FA0398" w:rsidTr="00E74A5C">
        <w:tc>
          <w:tcPr>
            <w:tcW w:w="907" w:type="dxa"/>
          </w:tcPr>
          <w:p w:rsidR="00C15F1C" w:rsidRPr="00FA0398" w:rsidRDefault="00C15F1C" w:rsidP="00FA0398">
            <w:pPr>
              <w:pStyle w:val="NormalWeb"/>
              <w:spacing w:before="0" w:beforeAutospacing="0" w:after="0" w:afterAutospacing="0"/>
              <w:jc w:val="both"/>
            </w:pPr>
            <w:r w:rsidRPr="00FA0398">
              <w:t>1</w:t>
            </w:r>
          </w:p>
        </w:tc>
        <w:tc>
          <w:tcPr>
            <w:tcW w:w="6585" w:type="dxa"/>
          </w:tcPr>
          <w:p w:rsidR="00C15F1C" w:rsidRPr="00FA0398" w:rsidRDefault="00C15F1C" w:rsidP="00FA0398">
            <w:pPr>
              <w:pStyle w:val="NormalWeb"/>
              <w:spacing w:before="0" w:beforeAutospacing="0" w:after="0" w:afterAutospacing="0"/>
              <w:jc w:val="both"/>
            </w:pPr>
            <w:r w:rsidRPr="00FA0398">
              <w:t>Портреты писателей</w:t>
            </w:r>
            <w:r>
              <w:t xml:space="preserve"> 19-20 веков</w:t>
            </w:r>
          </w:p>
        </w:tc>
        <w:tc>
          <w:tcPr>
            <w:tcW w:w="2079" w:type="dxa"/>
          </w:tcPr>
          <w:p w:rsidR="00C15F1C" w:rsidRPr="00FA0398" w:rsidRDefault="00C15F1C" w:rsidP="00E74A5C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</w:tr>
    </w:tbl>
    <w:p w:rsidR="00C15F1C" w:rsidRPr="00FA0398" w:rsidRDefault="00C15F1C" w:rsidP="00FA0398">
      <w:pPr>
        <w:pStyle w:val="NormalWeb"/>
        <w:spacing w:before="0" w:beforeAutospacing="0" w:after="0" w:afterAutospacing="0"/>
        <w:ind w:firstLine="709"/>
        <w:jc w:val="both"/>
      </w:pPr>
    </w:p>
    <w:p w:rsidR="00C15F1C" w:rsidRPr="00FA0398" w:rsidRDefault="00C15F1C" w:rsidP="00FA0398">
      <w:pPr>
        <w:ind w:firstLine="708"/>
        <w:rPr>
          <w:b/>
          <w:sz w:val="24"/>
          <w:szCs w:val="24"/>
        </w:rPr>
      </w:pPr>
      <w:r w:rsidRPr="00FA0398">
        <w:rPr>
          <w:b/>
          <w:sz w:val="24"/>
          <w:szCs w:val="24"/>
        </w:rPr>
        <w:t>Дидактический раздаточный материал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Дидактические карточки по русскому языку  5-11 класс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</w:tbl>
    <w:p w:rsidR="00C15F1C" w:rsidRPr="00FA0398" w:rsidRDefault="00C15F1C" w:rsidP="00FA0398">
      <w:pPr>
        <w:jc w:val="center"/>
        <w:rPr>
          <w:b/>
          <w:iCs/>
          <w:sz w:val="24"/>
          <w:szCs w:val="24"/>
        </w:rPr>
      </w:pPr>
    </w:p>
    <w:p w:rsidR="00C15F1C" w:rsidRPr="00FA0398" w:rsidRDefault="00C15F1C" w:rsidP="00FA0398">
      <w:pPr>
        <w:jc w:val="center"/>
        <w:rPr>
          <w:b/>
          <w:iCs/>
          <w:sz w:val="24"/>
          <w:szCs w:val="24"/>
        </w:rPr>
      </w:pPr>
      <w:r w:rsidRPr="00FA0398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C15F1C" w:rsidRPr="00FA0398" w:rsidRDefault="00C15F1C" w:rsidP="00FA0398">
      <w:pPr>
        <w:jc w:val="center"/>
        <w:rPr>
          <w:b/>
          <w:sz w:val="24"/>
          <w:szCs w:val="24"/>
        </w:rPr>
      </w:pPr>
      <w:r w:rsidRPr="00FA0398"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Монитор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Ноутбук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223026">
        <w:trPr>
          <w:jc w:val="center"/>
        </w:trPr>
        <w:tc>
          <w:tcPr>
            <w:tcW w:w="100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Ксерокс</w:t>
            </w:r>
          </w:p>
        </w:tc>
        <w:tc>
          <w:tcPr>
            <w:tcW w:w="1800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</w:tbl>
    <w:p w:rsidR="00C15F1C" w:rsidRPr="0048678D" w:rsidRDefault="00C15F1C" w:rsidP="0048678D">
      <w:pPr>
        <w:rPr>
          <w:b/>
          <w:iCs/>
          <w:sz w:val="24"/>
          <w:szCs w:val="24"/>
        </w:rPr>
      </w:pPr>
    </w:p>
    <w:p w:rsidR="00C15F1C" w:rsidRPr="00FA0398" w:rsidRDefault="00C15F1C" w:rsidP="00FA0398">
      <w:pPr>
        <w:jc w:val="center"/>
        <w:rPr>
          <w:b/>
          <w:iCs/>
          <w:sz w:val="24"/>
          <w:szCs w:val="24"/>
        </w:rPr>
      </w:pPr>
      <w:r w:rsidRPr="00FA0398">
        <w:rPr>
          <w:b/>
          <w:iCs/>
          <w:sz w:val="24"/>
          <w:szCs w:val="24"/>
        </w:rPr>
        <w:t>Печатные и электронные образовательные и информационные ресурсы</w:t>
      </w:r>
    </w:p>
    <w:p w:rsidR="00C15F1C" w:rsidRPr="00FA0398" w:rsidRDefault="00C15F1C" w:rsidP="00FA0398">
      <w:pPr>
        <w:jc w:val="center"/>
        <w:rPr>
          <w:b/>
          <w:sz w:val="24"/>
          <w:szCs w:val="24"/>
        </w:rPr>
      </w:pPr>
      <w:r w:rsidRPr="00FA0398">
        <w:rPr>
          <w:b/>
          <w:sz w:val="24"/>
          <w:szCs w:val="24"/>
        </w:rPr>
        <w:t>Информационно-методические материалы</w:t>
      </w:r>
    </w:p>
    <w:p w:rsidR="00C15F1C" w:rsidRPr="00FA0398" w:rsidRDefault="00C15F1C" w:rsidP="00FA0398">
      <w:pPr>
        <w:jc w:val="center"/>
        <w:rPr>
          <w:b/>
          <w:sz w:val="24"/>
          <w:szCs w:val="24"/>
        </w:rPr>
      </w:pPr>
      <w:r w:rsidRPr="00FA0398">
        <w:rPr>
          <w:b/>
          <w:sz w:val="24"/>
          <w:szCs w:val="24"/>
        </w:rPr>
        <w:t>Учебно-методическая и справочная литература</w:t>
      </w:r>
    </w:p>
    <w:p w:rsidR="00C15F1C" w:rsidRPr="00FA0398" w:rsidRDefault="00C15F1C" w:rsidP="00FA0398">
      <w:pPr>
        <w:rPr>
          <w:sz w:val="24"/>
          <w:szCs w:val="24"/>
        </w:rPr>
      </w:pPr>
      <w:r w:rsidRPr="00FA0398"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Ind w:w="-1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"/>
        <w:gridCol w:w="3328"/>
        <w:gridCol w:w="2189"/>
        <w:gridCol w:w="2147"/>
        <w:gridCol w:w="1036"/>
        <w:gridCol w:w="688"/>
      </w:tblGrid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№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Название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Автор</w:t>
            </w:r>
          </w:p>
        </w:tc>
        <w:tc>
          <w:tcPr>
            <w:tcW w:w="2147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Год издания</w:t>
            </w:r>
          </w:p>
        </w:tc>
        <w:tc>
          <w:tcPr>
            <w:tcW w:w="68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Кол. экз.</w:t>
            </w:r>
          </w:p>
        </w:tc>
      </w:tr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Толковый словарь русского языка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С.И. Ожегов и Н.Ю. Шведова</w:t>
            </w:r>
          </w:p>
        </w:tc>
        <w:tc>
          <w:tcPr>
            <w:tcW w:w="2147" w:type="dxa"/>
          </w:tcPr>
          <w:p w:rsidR="00C15F1C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Москва ООО 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«А ТЕМП»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1997</w:t>
            </w:r>
          </w:p>
        </w:tc>
        <w:tc>
          <w:tcPr>
            <w:tcW w:w="68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Толковый словарь живого великорусского языка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Владимир Даль</w:t>
            </w:r>
          </w:p>
        </w:tc>
        <w:tc>
          <w:tcPr>
            <w:tcW w:w="214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Москва.  Издательство «Русский язык»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1989</w:t>
            </w:r>
          </w:p>
        </w:tc>
        <w:tc>
          <w:tcPr>
            <w:tcW w:w="68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3</w:t>
            </w:r>
          </w:p>
        </w:tc>
      </w:tr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3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Этимологический словарь русского яхззыка в 4-х томах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Перевод с немецкого и дополнения О.Н. Трубачева</w:t>
            </w:r>
          </w:p>
        </w:tc>
        <w:tc>
          <w:tcPr>
            <w:tcW w:w="2147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Санкт-Петербург Издательство </w:t>
            </w:r>
            <w:r w:rsidRPr="00FA0398">
              <w:rPr>
                <w:sz w:val="24"/>
                <w:szCs w:val="24"/>
              </w:rPr>
              <w:t>«</w:t>
            </w:r>
            <w:r w:rsidRPr="00FA0398">
              <w:rPr>
                <w:sz w:val="24"/>
                <w:szCs w:val="24"/>
                <w:lang w:val="tt-RU"/>
              </w:rPr>
              <w:t>Азбука</w:t>
            </w:r>
            <w:r w:rsidRPr="00FA0398">
              <w:rPr>
                <w:sz w:val="24"/>
                <w:szCs w:val="24"/>
              </w:rPr>
              <w:t>»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2010</w:t>
            </w:r>
          </w:p>
        </w:tc>
        <w:tc>
          <w:tcPr>
            <w:tcW w:w="688" w:type="dxa"/>
          </w:tcPr>
          <w:p w:rsidR="00C15F1C" w:rsidRPr="00FA0398" w:rsidRDefault="00C15F1C" w:rsidP="0048678D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4</w:t>
            </w:r>
          </w:p>
        </w:tc>
      </w:tr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4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Школьный словарь синонимов и антонимов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О.Е. Гайбарян.</w:t>
            </w:r>
          </w:p>
        </w:tc>
        <w:tc>
          <w:tcPr>
            <w:tcW w:w="2147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г.Ростов-на-</w:t>
            </w:r>
            <w:r w:rsidRPr="00FA0398">
              <w:rPr>
                <w:sz w:val="24"/>
                <w:szCs w:val="24"/>
              </w:rPr>
              <w:t>Дону. ООО «Феникс»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2008</w:t>
            </w:r>
          </w:p>
        </w:tc>
        <w:tc>
          <w:tcPr>
            <w:tcW w:w="68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5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Словообразовательный словарь русского языка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Т.Л. Федорова и О.А. Щеглова</w:t>
            </w:r>
          </w:p>
        </w:tc>
        <w:tc>
          <w:tcPr>
            <w:tcW w:w="2147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Москва. Издательство «Ладком»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2008</w:t>
            </w:r>
          </w:p>
        </w:tc>
        <w:tc>
          <w:tcPr>
            <w:tcW w:w="68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</w:p>
        </w:tc>
      </w:tr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Школьный словарь иностранных слов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Под редакцией В.В. Иванова</w:t>
            </w:r>
          </w:p>
        </w:tc>
        <w:tc>
          <w:tcPr>
            <w:tcW w:w="2147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Москва. «Просвещение»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1990</w:t>
            </w:r>
          </w:p>
        </w:tc>
        <w:tc>
          <w:tcPr>
            <w:tcW w:w="68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7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Фразеологический словарь русского языка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Составитель М.И. Степанова</w:t>
            </w:r>
          </w:p>
        </w:tc>
        <w:tc>
          <w:tcPr>
            <w:tcW w:w="2147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Санкт-Петербург. ООО </w:t>
            </w:r>
            <w:r w:rsidRPr="00FA039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 xml:space="preserve">Виктория </w:t>
            </w:r>
            <w:r w:rsidRPr="00FA0398">
              <w:rPr>
                <w:sz w:val="24"/>
                <w:szCs w:val="24"/>
                <w:lang w:val="tt-RU"/>
              </w:rPr>
              <w:t>плюс</w:t>
            </w:r>
            <w:r w:rsidRPr="00FA0398">
              <w:rPr>
                <w:sz w:val="24"/>
                <w:szCs w:val="24"/>
              </w:rPr>
              <w:t>»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2005</w:t>
            </w:r>
          </w:p>
        </w:tc>
        <w:tc>
          <w:tcPr>
            <w:tcW w:w="68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8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Трудности  русского языка. Словарь журналиста.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В.Н. Вакуров, Л.И. Рахманова, И.В. Толстой</w:t>
            </w:r>
          </w:p>
        </w:tc>
        <w:tc>
          <w:tcPr>
            <w:tcW w:w="2147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Издательство Московского университета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2002</w:t>
            </w:r>
          </w:p>
        </w:tc>
        <w:tc>
          <w:tcPr>
            <w:tcW w:w="68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60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9.</w:t>
            </w:r>
          </w:p>
        </w:tc>
        <w:tc>
          <w:tcPr>
            <w:tcW w:w="3328" w:type="dxa"/>
          </w:tcPr>
          <w:p w:rsidR="00C15F1C" w:rsidRPr="00FA0398" w:rsidRDefault="00C15F1C" w:rsidP="00FA0398">
            <w:pPr>
              <w:jc w:val="both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Орфографический словарь</w:t>
            </w:r>
          </w:p>
        </w:tc>
        <w:tc>
          <w:tcPr>
            <w:tcW w:w="2189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Д.Н. Ушаков, С.Е. Крючков</w:t>
            </w:r>
          </w:p>
        </w:tc>
        <w:tc>
          <w:tcPr>
            <w:tcW w:w="2147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Москва. «Просвещение»</w:t>
            </w:r>
          </w:p>
        </w:tc>
        <w:tc>
          <w:tcPr>
            <w:tcW w:w="103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1984</w:t>
            </w:r>
          </w:p>
        </w:tc>
        <w:tc>
          <w:tcPr>
            <w:tcW w:w="68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14</w:t>
            </w:r>
          </w:p>
        </w:tc>
      </w:tr>
    </w:tbl>
    <w:p w:rsidR="00C15F1C" w:rsidRPr="00FA0398" w:rsidRDefault="00C15F1C" w:rsidP="00FA0398">
      <w:pPr>
        <w:jc w:val="center"/>
        <w:rPr>
          <w:b/>
          <w:sz w:val="24"/>
          <w:szCs w:val="24"/>
          <w:lang w:val="tt-RU"/>
        </w:rPr>
      </w:pPr>
    </w:p>
    <w:p w:rsidR="00C15F1C" w:rsidRPr="00FA0398" w:rsidRDefault="00C15F1C" w:rsidP="00FA0398">
      <w:pPr>
        <w:jc w:val="center"/>
        <w:rPr>
          <w:b/>
          <w:sz w:val="24"/>
          <w:szCs w:val="24"/>
        </w:rPr>
      </w:pPr>
      <w:r w:rsidRPr="00FA0398"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Ind w:w="-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"/>
        <w:gridCol w:w="3044"/>
        <w:gridCol w:w="2316"/>
        <w:gridCol w:w="2098"/>
        <w:gridCol w:w="1172"/>
        <w:gridCol w:w="753"/>
      </w:tblGrid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№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Название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Автор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Год издания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Кол. экз.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Литература в схемах  и таблицах. Эффективная подготовка  к  ЕГЭ.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Е.А.Титаренко</w:t>
            </w:r>
          </w:p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Е.Ф. Хадыко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Москва “Экскмо”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2015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</w:t>
            </w:r>
          </w:p>
        </w:tc>
        <w:tc>
          <w:tcPr>
            <w:tcW w:w="3044" w:type="dxa"/>
          </w:tcPr>
          <w:p w:rsidR="00C15F1C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Русский язык. Тематические тренинги для подготовки к ЕГЭ</w:t>
            </w:r>
            <w:r>
              <w:rPr>
                <w:sz w:val="24"/>
                <w:szCs w:val="24"/>
                <w:lang w:val="tt-RU"/>
              </w:rPr>
              <w:t>.</w:t>
            </w:r>
          </w:p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 10- 11 класс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А.Г. Нарушевич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Москва.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2015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3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Литература  в  таблицах  и схемах   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Составитель О.Н. Гусева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Санкт-Петербург. ООО </w:t>
            </w:r>
            <w:r w:rsidRPr="00FA0398">
              <w:rPr>
                <w:sz w:val="24"/>
                <w:szCs w:val="24"/>
              </w:rPr>
              <w:t>«</w:t>
            </w:r>
            <w:r w:rsidRPr="00FA0398">
              <w:rPr>
                <w:sz w:val="24"/>
                <w:szCs w:val="24"/>
                <w:lang w:val="tt-RU"/>
              </w:rPr>
              <w:t>Виктория плюс</w:t>
            </w:r>
            <w:r w:rsidRPr="00FA0398">
              <w:rPr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2013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4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Пособие для занятий  по русскому языку в старших классах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В.Ф. Греков, С. Е.Крючков, Л.А. Чешко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Москва.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2000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9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5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Русский язык  6-й класс таблицы, схемы, алгоритмы.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FA0398">
              <w:rPr>
                <w:sz w:val="24"/>
                <w:szCs w:val="24"/>
                <w:lang w:val="tt-RU"/>
              </w:rPr>
              <w:t>Наглядный теоретический материал.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Н.А. Сенина, Г.В.Вишневецкая 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г. Ростов-на-Дону ООО «Легион»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2010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6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Русский язык  7-й класс таблицы, схемы, алгоритмы.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FA0398">
              <w:rPr>
                <w:sz w:val="24"/>
                <w:szCs w:val="24"/>
                <w:lang w:val="tt-RU"/>
              </w:rPr>
              <w:t>Наглядный теоретический материал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Н.А. Сенина, Г.В.Вишневецкая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г. Ростов-на-Дону ООО «Легион»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2012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7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Русский язык . Теория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Ю.С. Разумовский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Москва.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1992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3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8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Русский язык . Практика.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Ю.С. Разумовский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Москва.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1992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3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9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«</w:t>
            </w:r>
            <w:r w:rsidRPr="00FA0398">
              <w:rPr>
                <w:sz w:val="24"/>
                <w:szCs w:val="24"/>
                <w:lang w:val="tt-RU"/>
              </w:rPr>
              <w:t>Пишем сочинение на лингвистическцую тему</w:t>
            </w:r>
            <w:r w:rsidRPr="00FA0398">
              <w:rPr>
                <w:sz w:val="24"/>
                <w:szCs w:val="24"/>
              </w:rPr>
              <w:t>»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О.В. Волкова, Я.В. Алексеева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Казань: РИЦ </w:t>
            </w:r>
            <w:r w:rsidRPr="00FA0398">
              <w:rPr>
                <w:sz w:val="24"/>
                <w:szCs w:val="24"/>
              </w:rPr>
              <w:t>«Школа»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2015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87" w:type="dxa"/>
          </w:tcPr>
          <w:p w:rsidR="00C15F1C" w:rsidRPr="00FA0398" w:rsidRDefault="00C15F1C" w:rsidP="00FA0398">
            <w:pPr>
              <w:tabs>
                <w:tab w:val="num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44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«Звоним русисту»</w:t>
            </w:r>
          </w:p>
        </w:tc>
        <w:tc>
          <w:tcPr>
            <w:tcW w:w="231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Ю.В. Матийченко </w:t>
            </w:r>
          </w:p>
        </w:tc>
        <w:tc>
          <w:tcPr>
            <w:tcW w:w="2098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г. Ростов-на-Дону. ООО «Феникс»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2012</w:t>
            </w:r>
          </w:p>
        </w:tc>
        <w:tc>
          <w:tcPr>
            <w:tcW w:w="75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Pr="00FA0398" w:rsidRDefault="00C15F1C" w:rsidP="00FA0398">
      <w:pPr>
        <w:rPr>
          <w:sz w:val="24"/>
          <w:szCs w:val="24"/>
        </w:rPr>
      </w:pPr>
    </w:p>
    <w:p w:rsidR="00C15F1C" w:rsidRPr="00FA0398" w:rsidRDefault="00C15F1C" w:rsidP="00FA0398">
      <w:pPr>
        <w:jc w:val="center"/>
        <w:rPr>
          <w:b/>
          <w:sz w:val="24"/>
          <w:szCs w:val="24"/>
        </w:rPr>
      </w:pPr>
      <w:r w:rsidRPr="00FA0398">
        <w:rPr>
          <w:b/>
          <w:sz w:val="24"/>
          <w:szCs w:val="24"/>
        </w:rPr>
        <w:t>Методические пособия</w:t>
      </w:r>
    </w:p>
    <w:tbl>
      <w:tblPr>
        <w:tblW w:w="10028" w:type="dxa"/>
        <w:jc w:val="center"/>
        <w:tblInd w:w="-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3529"/>
        <w:gridCol w:w="1897"/>
        <w:gridCol w:w="2123"/>
        <w:gridCol w:w="1172"/>
        <w:gridCol w:w="811"/>
      </w:tblGrid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Название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Автор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Год издания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Кол. экз.</w:t>
            </w:r>
          </w:p>
        </w:tc>
      </w:tr>
      <w:tr w:rsidR="00C15F1C" w:rsidRPr="00FA0398" w:rsidTr="0048678D">
        <w:trPr>
          <w:trHeight w:val="765"/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Русский язык 9 класс</w:t>
            </w:r>
          </w:p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Рабочая тетрадь девятиклассника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О.В. Волкова, Я.В. Алексеева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Казань: РИЦ </w:t>
            </w:r>
            <w:r w:rsidRPr="00FA0398">
              <w:rPr>
                <w:sz w:val="24"/>
                <w:szCs w:val="24"/>
              </w:rPr>
              <w:t>«Школа»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27</w:t>
            </w:r>
          </w:p>
        </w:tc>
      </w:tr>
      <w:tr w:rsidR="00C15F1C" w:rsidRPr="00FA0398" w:rsidTr="0048678D">
        <w:trPr>
          <w:trHeight w:val="1005"/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29" w:type="dxa"/>
          </w:tcPr>
          <w:p w:rsidR="00C15F1C" w:rsidRDefault="00C15F1C" w:rsidP="007E745D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Готовимся к ЕГЭ и ОГЭ по-новому, или сам себе репетитор. Пособие для абитуриентов 3-х  частях.</w:t>
            </w:r>
          </w:p>
        </w:tc>
        <w:tc>
          <w:tcPr>
            <w:tcW w:w="1897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Поповская Л.В.</w:t>
            </w:r>
          </w:p>
        </w:tc>
        <w:tc>
          <w:tcPr>
            <w:tcW w:w="2123" w:type="dxa"/>
          </w:tcPr>
          <w:p w:rsidR="00C15F1C" w:rsidRDefault="00C15F1C" w:rsidP="007E745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Мини-тайп</w:t>
            </w:r>
          </w:p>
        </w:tc>
        <w:tc>
          <w:tcPr>
            <w:tcW w:w="1172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811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trHeight w:val="795"/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529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ОГЭ. Русский язык. Отличный результат.</w:t>
            </w:r>
          </w:p>
        </w:tc>
        <w:tc>
          <w:tcPr>
            <w:tcW w:w="1897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212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Издательство «Национальное образование»</w:t>
            </w:r>
          </w:p>
        </w:tc>
        <w:tc>
          <w:tcPr>
            <w:tcW w:w="1172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811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RPr="00FA0398" w:rsidTr="0048678D">
        <w:trPr>
          <w:trHeight w:val="300"/>
          <w:jc w:val="center"/>
        </w:trPr>
        <w:tc>
          <w:tcPr>
            <w:tcW w:w="496" w:type="dxa"/>
          </w:tcPr>
          <w:p w:rsidR="00C15F1C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529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ЕГЭ. Русский язык. Пошаговая подготовка.</w:t>
            </w:r>
          </w:p>
        </w:tc>
        <w:tc>
          <w:tcPr>
            <w:tcW w:w="1897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Е.М.Ткаченко</w:t>
            </w:r>
          </w:p>
        </w:tc>
        <w:tc>
          <w:tcPr>
            <w:tcW w:w="212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Эксмо</w:t>
            </w:r>
          </w:p>
        </w:tc>
        <w:tc>
          <w:tcPr>
            <w:tcW w:w="1172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811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FA0398" w:rsidTr="0048678D">
        <w:trPr>
          <w:trHeight w:val="300"/>
          <w:jc w:val="center"/>
        </w:trPr>
        <w:tc>
          <w:tcPr>
            <w:tcW w:w="496" w:type="dxa"/>
          </w:tcPr>
          <w:p w:rsidR="00C15F1C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529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ЕГЭ–2021. Русский язык. Алгоритм написания сочинения</w:t>
            </w:r>
          </w:p>
        </w:tc>
        <w:tc>
          <w:tcPr>
            <w:tcW w:w="1897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Е.В.Михайлова</w:t>
            </w:r>
          </w:p>
        </w:tc>
        <w:tc>
          <w:tcPr>
            <w:tcW w:w="2123" w:type="dxa"/>
          </w:tcPr>
          <w:p w:rsidR="00C15F1C" w:rsidRDefault="00C15F1C" w:rsidP="007E7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Эксмо</w:t>
            </w:r>
          </w:p>
        </w:tc>
        <w:tc>
          <w:tcPr>
            <w:tcW w:w="1172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811" w:type="dxa"/>
          </w:tcPr>
          <w:p w:rsidR="00C15F1C" w:rsidRDefault="00C15F1C" w:rsidP="007E7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RPr="00FA0398" w:rsidTr="0048678D">
        <w:trPr>
          <w:trHeight w:val="163"/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Русски</w:t>
            </w:r>
            <w:r>
              <w:rPr>
                <w:sz w:val="24"/>
                <w:szCs w:val="24"/>
                <w:lang w:val="tt-RU"/>
              </w:rPr>
              <w:t>й язык . Подготовка к ЕГЭ – 2020</w:t>
            </w:r>
            <w:r w:rsidRPr="00FA0398">
              <w:rPr>
                <w:sz w:val="24"/>
                <w:szCs w:val="24"/>
                <w:lang w:val="tt-RU"/>
              </w:rPr>
              <w:t>. Типовые экзаменационные варианты. 36 вариантов для 11 класса.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И.П. Цыбулько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Москва.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Издательство «Национальное образование»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Ру</w:t>
            </w:r>
            <w:r>
              <w:rPr>
                <w:bCs/>
                <w:sz w:val="24"/>
                <w:szCs w:val="24"/>
              </w:rPr>
              <w:t>сский язык подготовка к ЕГЭ-2020</w:t>
            </w:r>
            <w:r w:rsidRPr="00FA0398">
              <w:rPr>
                <w:bCs/>
                <w:sz w:val="24"/>
                <w:szCs w:val="24"/>
              </w:rPr>
              <w:t>. 11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Н.А.Сенина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Ростов-на-Дону “Легион”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Литература  ЕГЭ  - 2020</w:t>
            </w:r>
            <w:r w:rsidRPr="00FA0398">
              <w:rPr>
                <w:sz w:val="24"/>
                <w:szCs w:val="24"/>
                <w:lang w:val="tt-RU"/>
              </w:rPr>
              <w:t>. ФИПИ- школьникам и учителям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С.А. Зинин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Москва «Астрель»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Задание с развернутым ответом (часть С) ЕГЭ по русскому языку: от проблемы к аргументам (пособие для учащихся)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О.В. Волкова, Я.В. Алексеева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Казань: отдел ГБУ </w:t>
            </w:r>
            <w:r w:rsidRPr="00FA0398">
              <w:rPr>
                <w:sz w:val="24"/>
                <w:szCs w:val="24"/>
              </w:rPr>
              <w:t>«РЦМКО»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2012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 xml:space="preserve">Русский язык </w:t>
            </w:r>
          </w:p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Сочинение на ЕГЭ</w:t>
            </w:r>
          </w:p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Курс интенсивной подготовки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Н.А.Сенина, А.Г. Нарушевич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Ростов-на-Дону “Легион”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2012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 xml:space="preserve"> ФГОС. Современные модели уроков русского языка в 5-9 классах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И.Г. Добротина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Москва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ФГОС. Технологические карты уроков литературы в 5 классе по программным произведениям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О.В. Волкова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 xml:space="preserve">Казань: РИЦ </w:t>
            </w:r>
            <w:r w:rsidRPr="00FA0398">
              <w:rPr>
                <w:sz w:val="24"/>
                <w:szCs w:val="24"/>
              </w:rPr>
              <w:t>«Школа»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2015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Поурочные разработки по русскому языку к УМК М.Т. Баранова и др. 7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Уроки русского языка в 7 классе. Книга для учителя.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2008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trHeight w:val="801"/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ind w:right="-108"/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Поурочные разработки по русскому языку к УМК М.Т. Баранова и др. 6 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Уроки русского языка в 6 классе. Книга для учителя.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2008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Уроки русского языка в 9 классе. Книга для учителя.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2007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 xml:space="preserve">Русский язык ЕГЭ комментарий к основной проблеме текста  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Г.Т.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Экзамен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2013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Уроки русского языка в 5 классе. Книга для учителя.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2008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Уроки русского языка в 5 классе. Книга для учителя.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2008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Уроки русского языка в 8 классе. Книга для учителя.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  <w:lang w:val="tt-RU"/>
              </w:rPr>
              <w:t>2008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Поурочные разработки по русской литературе. 11 класс (1-е полугодие)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2005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Поурочные разработки по русской литературе. 11 класс (2-е полугодие)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2005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  <w:lang w:val="tt-RU"/>
              </w:rPr>
            </w:pPr>
            <w:r w:rsidRPr="00FA0398">
              <w:rPr>
                <w:bCs/>
                <w:sz w:val="24"/>
                <w:szCs w:val="24"/>
              </w:rPr>
              <w:t>Поурочные разработки по русской литературе. 11 класс (1-е полугодие)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  <w:lang w:val="tt-RU"/>
              </w:rPr>
            </w:pPr>
            <w:r w:rsidRPr="00FA0398">
              <w:rPr>
                <w:bCs/>
                <w:sz w:val="24"/>
                <w:szCs w:val="24"/>
              </w:rPr>
              <w:t>Поурочные разработки по русской литературе. 11 класс (2-е полугодие)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Литература тематические тесты: от текста к смыслу 10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Е.В.Секачёва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Легион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2012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Поурочные разработки по русской литературе. 9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FA0398" w:rsidTr="0048678D">
        <w:trPr>
          <w:trHeight w:val="647"/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Универсальные поурочные разработки по русской литературе. 8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 ООО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2013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Универсальные поурочные разработки по русской литературе. 8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 ООО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Универсальные поурочные разработки по русской литературе. 7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 ООО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Универсальные поурочные разработки по русской литературе. 6 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 ООО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Универсальные поурочные разработки по русской литературе. 5 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Н.В. 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 ООО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 xml:space="preserve">Русский язык тесты для промежуточного контроля  5 класс 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Н.А.Сенина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ООО «Легион»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2009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 xml:space="preserve"> Русский язык тесты для промежуточной  аттестации  6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Н.А.Сенина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ООО «Легион»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2013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Русский язык тесты для промежуточной  аттестации  7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Н.А.Сенина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ООО «Легион»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2012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36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 xml:space="preserve">Русский язык ЕГЭ сборник заданий и методических рекомендаций 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Г.Т. Егораева 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Экзамен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2016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Русский язык экспресс-репетитор для подготовки к ЕГЭ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Е.В.Корчагина 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Астрель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2008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15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  <w:lang w:val="tt-RU"/>
              </w:rPr>
            </w:pPr>
            <w:r w:rsidRPr="00FA0398">
              <w:rPr>
                <w:bCs/>
                <w:sz w:val="24"/>
                <w:szCs w:val="24"/>
                <w:lang w:val="tt-RU"/>
              </w:rPr>
              <w:t xml:space="preserve">Русский язык ЕГЭ 2000 заданий с ответами 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Г.Т.Егорова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Экзамен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2013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    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Готовимся к олимпиаде. Сборник олимпиадных заданий по литературе 9-11классы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Составитель Т.А. Чернова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ООО «Планета»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2011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Готовимся к олимпиаде. Сборник олимпиадных заданий по литературе 5-9 классы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Составитель Т.А. Чернова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ООО «Планета»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2011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Пунктуационный тренинг простое предложение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Н.Е.Кузнецова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2014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Готовимся к олимпиаде. Сборник олимпиадных заданий по русскому языку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И. Г. Добротина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«Просвещение»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2015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Поурочные разработки по русскому языку к УМК А.И. Власенкова. 10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И.В. Золоторёва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Л.П. Дмитриев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 ООО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2009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>Поурочные разработки по русскому языку к УМК А.И. Власенкова. 11 класс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И.В. Золоторёва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Л.П. Дмитриев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Москва  ООО «ВАКО»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2011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48678D">
        <w:trPr>
          <w:jc w:val="center"/>
        </w:trPr>
        <w:tc>
          <w:tcPr>
            <w:tcW w:w="496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3529" w:type="dxa"/>
          </w:tcPr>
          <w:p w:rsidR="00C15F1C" w:rsidRPr="00FA0398" w:rsidRDefault="00C15F1C" w:rsidP="00FA0398">
            <w:pPr>
              <w:rPr>
                <w:bCs/>
                <w:sz w:val="24"/>
                <w:szCs w:val="24"/>
              </w:rPr>
            </w:pPr>
            <w:r w:rsidRPr="00FA0398">
              <w:rPr>
                <w:bCs/>
                <w:sz w:val="24"/>
                <w:szCs w:val="24"/>
              </w:rPr>
              <w:t xml:space="preserve">Русский язык ЕГЭ сборник заданий и методических рекомендаций </w:t>
            </w:r>
          </w:p>
        </w:tc>
        <w:tc>
          <w:tcPr>
            <w:tcW w:w="1897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Г.Т. Егораева </w:t>
            </w:r>
          </w:p>
        </w:tc>
        <w:tc>
          <w:tcPr>
            <w:tcW w:w="2123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Экзамен</w:t>
            </w:r>
          </w:p>
        </w:tc>
        <w:tc>
          <w:tcPr>
            <w:tcW w:w="1172" w:type="dxa"/>
          </w:tcPr>
          <w:p w:rsidR="00C15F1C" w:rsidRPr="00FA0398" w:rsidRDefault="00C15F1C" w:rsidP="00FA0398">
            <w:pPr>
              <w:jc w:val="center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2016</w:t>
            </w:r>
          </w:p>
        </w:tc>
        <w:tc>
          <w:tcPr>
            <w:tcW w:w="811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</w:tbl>
    <w:p w:rsidR="00C15F1C" w:rsidRPr="00FA0398" w:rsidRDefault="00C15F1C" w:rsidP="00FA0398">
      <w:pPr>
        <w:jc w:val="center"/>
        <w:rPr>
          <w:b/>
          <w:sz w:val="24"/>
          <w:szCs w:val="24"/>
          <w:lang w:val="tt-RU"/>
        </w:rPr>
      </w:pPr>
    </w:p>
    <w:p w:rsidR="00C15F1C" w:rsidRPr="00FA0398" w:rsidRDefault="00C15F1C" w:rsidP="00FA0398">
      <w:pPr>
        <w:jc w:val="center"/>
        <w:rPr>
          <w:b/>
          <w:sz w:val="24"/>
          <w:szCs w:val="24"/>
          <w:lang w:val="tt-RU"/>
        </w:rPr>
      </w:pPr>
      <w:r w:rsidRPr="00FA0398">
        <w:rPr>
          <w:b/>
          <w:sz w:val="24"/>
          <w:szCs w:val="24"/>
          <w:lang w:val="tt-RU"/>
        </w:rPr>
        <w:t>Литература</w:t>
      </w:r>
    </w:p>
    <w:p w:rsidR="00C15F1C" w:rsidRPr="00FA0398" w:rsidRDefault="00C15F1C" w:rsidP="00FA0398">
      <w:pPr>
        <w:jc w:val="center"/>
        <w:rPr>
          <w:sz w:val="24"/>
          <w:szCs w:val="24"/>
          <w:lang w:val="tt-RU"/>
        </w:rPr>
      </w:pPr>
      <w:r w:rsidRPr="00FA0398">
        <w:rPr>
          <w:sz w:val="24"/>
          <w:szCs w:val="24"/>
          <w:lang w:val="tt-RU"/>
        </w:rPr>
        <w:t>(подписки, книги для внеклассного чтения, внеклассной работы)</w:t>
      </w:r>
    </w:p>
    <w:tbl>
      <w:tblPr>
        <w:tblW w:w="9658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2875"/>
        <w:gridCol w:w="2122"/>
        <w:gridCol w:w="1908"/>
        <w:gridCol w:w="1072"/>
        <w:gridCol w:w="805"/>
      </w:tblGrid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Default="00C15F1C" w:rsidP="00BA2EFD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№ </w:t>
            </w:r>
          </w:p>
          <w:p w:rsidR="00C15F1C" w:rsidRPr="00FA0398" w:rsidRDefault="00C15F1C" w:rsidP="00BA2EFD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п\п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Название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Автор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Год издания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Кол. экз.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Униженные и оскорбленные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Ф.М.Достоевский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Московский рабочий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1981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Защита Лужина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В. Набоков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Современник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1989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3.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Перекур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Ю.Нагибин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Современник 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1984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4.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Россия в сердце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М.Шолохов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Современник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1975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5.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Иван Алексеевич Бунин жизнь и творчество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Л.А.Смирнова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1991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6.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Румяный парус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А.Н.Майков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1982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7.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Болотные робинзоны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С. Радзиевская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1993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8.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Слово о мудром мастере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С.Голицын 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1977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9.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Золотая роза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К.Паустовский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1983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10.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Александр Вампилов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Б. Сушков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Советская Россия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1989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11.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Демьян Бедный 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И. Эвентов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1972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12.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Запрет на жизнь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А.Л. Литвин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1993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13.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Сказания об Омаре Хайяме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Г.Гулиа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Молодая гвардия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1975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14.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Сергей Есенин 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Ю. Прокушев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Современник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1986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15.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Трагедия </w:t>
            </w:r>
            <w:r w:rsidRPr="00FA0398">
              <w:rPr>
                <w:sz w:val="24"/>
                <w:szCs w:val="24"/>
              </w:rPr>
              <w:t>Шекспира «Гамлет»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А. Аникст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FA0398">
              <w:rPr>
                <w:sz w:val="24"/>
                <w:szCs w:val="24"/>
                <w:lang w:eastAsia="ar-SA"/>
              </w:rPr>
              <w:t>Просвещение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FA0398">
              <w:rPr>
                <w:sz w:val="24"/>
                <w:szCs w:val="24"/>
                <w:lang w:eastAsia="ar-SA"/>
              </w:rPr>
              <w:t>1986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16.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Мы выходим в жизнь 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С. Наровчатов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Советский писатель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1978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17.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Разговор о стихах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Е. Эткинд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1970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18.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Живые страницы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Б. В. Лунина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1970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Я знаю слов набат…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С.О. Мелик-Нубаров 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1980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20.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Писатели о писателях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В.Каверин, Вл. Новиков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Книга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1988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21.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Встречи с прошлым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И. Л. Андроников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Советская Россия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1976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22.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Сергей Есенин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Ю. Прокушев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Советская Россия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1979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  <w:lang w:val="tt-RU"/>
              </w:rPr>
            </w:pPr>
            <w:r w:rsidRPr="00FA0398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23.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Ты и твоя книга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И.Я. Линкова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1981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24.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Записки о </w:t>
            </w:r>
            <w:r w:rsidRPr="00FA0398">
              <w:rPr>
                <w:sz w:val="24"/>
                <w:szCs w:val="24"/>
              </w:rPr>
              <w:t>Пушкине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И.И .Пущин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1975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25.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Нравственное воздействие литературы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Е.В. Перевозная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Народная асвета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1981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26.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Маленькая повесть о Михаиле Глинке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Е. Канн-Новикова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Музыка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1987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ind w:left="360"/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27.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В семье Кашириных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Н.А. Забурдаев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Волго-Вятское книжное издательство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1976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 28.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Даль памяти народной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Ю.Л. Прокушев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Молодая гвардия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1978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 29.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Писатели о писателях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Ю.М.Лотман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Книга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1987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 30.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На Ельнинской земле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М. Исаковский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Советский писатель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1975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 31.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Четыре стороны света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Л. Решетников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Воениздат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1974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  <w:tr w:rsidR="00C15F1C" w:rsidRPr="00FA0398" w:rsidTr="00BA2EFD">
        <w:trPr>
          <w:jc w:val="center"/>
        </w:trPr>
        <w:tc>
          <w:tcPr>
            <w:tcW w:w="876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        32.</w:t>
            </w:r>
          </w:p>
        </w:tc>
        <w:tc>
          <w:tcPr>
            <w:tcW w:w="287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Жизнь Арсеньева</w:t>
            </w:r>
          </w:p>
        </w:tc>
        <w:tc>
          <w:tcPr>
            <w:tcW w:w="212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И. А. Бунин</w:t>
            </w:r>
          </w:p>
        </w:tc>
        <w:tc>
          <w:tcPr>
            <w:tcW w:w="19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Молодая гвардия</w:t>
            </w:r>
          </w:p>
        </w:tc>
        <w:tc>
          <w:tcPr>
            <w:tcW w:w="1072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1987</w:t>
            </w:r>
          </w:p>
        </w:tc>
        <w:tc>
          <w:tcPr>
            <w:tcW w:w="805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1</w:t>
            </w:r>
          </w:p>
        </w:tc>
      </w:tr>
    </w:tbl>
    <w:p w:rsidR="00C15F1C" w:rsidRPr="00FA0398" w:rsidRDefault="00C15F1C" w:rsidP="00FA0398">
      <w:pPr>
        <w:jc w:val="center"/>
        <w:rPr>
          <w:b/>
          <w:sz w:val="24"/>
          <w:szCs w:val="24"/>
          <w:lang w:val="tt-RU"/>
        </w:rPr>
      </w:pPr>
    </w:p>
    <w:p w:rsidR="00C15F1C" w:rsidRPr="00FA0398" w:rsidRDefault="00C15F1C" w:rsidP="00FA0398">
      <w:pPr>
        <w:jc w:val="center"/>
        <w:rPr>
          <w:b/>
          <w:sz w:val="24"/>
          <w:szCs w:val="24"/>
        </w:rPr>
      </w:pPr>
      <w:r w:rsidRPr="00FA0398">
        <w:rPr>
          <w:b/>
          <w:sz w:val="24"/>
          <w:szCs w:val="24"/>
        </w:rPr>
        <w:t xml:space="preserve">Электронные  образовательные ресурсы </w:t>
      </w:r>
    </w:p>
    <w:p w:rsidR="00C15F1C" w:rsidRPr="00FA0398" w:rsidRDefault="00C15F1C" w:rsidP="00FA0398">
      <w:pPr>
        <w:jc w:val="center"/>
        <w:rPr>
          <w:b/>
          <w:sz w:val="24"/>
          <w:szCs w:val="24"/>
        </w:rPr>
      </w:pPr>
      <w:r w:rsidRPr="00FA0398"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50"/>
      </w:tblGrid>
      <w:tr w:rsidR="00C15F1C" w:rsidRPr="00FA0398" w:rsidTr="00223026">
        <w:trPr>
          <w:trHeight w:val="403"/>
        </w:trPr>
        <w:tc>
          <w:tcPr>
            <w:tcW w:w="708" w:type="dxa"/>
          </w:tcPr>
          <w:p w:rsidR="00C15F1C" w:rsidRPr="00FA0398" w:rsidRDefault="00C15F1C" w:rsidP="00FA039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A039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0" w:type="dxa"/>
          </w:tcPr>
          <w:p w:rsidR="00C15F1C" w:rsidRPr="00FA0398" w:rsidRDefault="00C15F1C" w:rsidP="00FA039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A0398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C15F1C" w:rsidRPr="00FA0398" w:rsidTr="00223026">
        <w:tc>
          <w:tcPr>
            <w:tcW w:w="708" w:type="dxa"/>
          </w:tcPr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1. 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2.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3.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4.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5.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6.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7.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8.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9.</w:t>
            </w:r>
          </w:p>
        </w:tc>
        <w:tc>
          <w:tcPr>
            <w:tcW w:w="6050" w:type="dxa"/>
          </w:tcPr>
          <w:p w:rsidR="00C15F1C" w:rsidRDefault="00C15F1C" w:rsidP="00FA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ОГЭ</w:t>
            </w:r>
          </w:p>
          <w:p w:rsidR="00C15F1C" w:rsidRDefault="00C15F1C" w:rsidP="00FA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ЕГЭ</w:t>
            </w:r>
          </w:p>
          <w:p w:rsidR="00C15F1C" w:rsidRDefault="00C15F1C" w:rsidP="00FA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Сочинение11.</w:t>
            </w:r>
          </w:p>
          <w:p w:rsidR="00C15F1C" w:rsidRDefault="00C15F1C" w:rsidP="00FA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Захарина. ру.</w:t>
            </w:r>
          </w:p>
          <w:p w:rsidR="00C15F1C" w:rsidRDefault="00C15F1C" w:rsidP="00FA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Рустьютер.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Завуч инфо.ру </w:t>
            </w:r>
            <w:hyperlink r:id="rId21" w:history="1">
              <w:r w:rsidRPr="00FA0398">
                <w:rPr>
                  <w:rStyle w:val="Hyperlink"/>
                  <w:sz w:val="24"/>
                  <w:szCs w:val="24"/>
                </w:rPr>
                <w:t>http://www.zavuch.info/</w:t>
              </w:r>
            </w:hyperlink>
            <w:r w:rsidRPr="00FA0398">
              <w:rPr>
                <w:sz w:val="24"/>
                <w:szCs w:val="24"/>
              </w:rPr>
              <w:t xml:space="preserve"> 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>Интернет- портал Про Школу.ру http://www.proshkolu.ru/</w:t>
            </w:r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r w:rsidRPr="00FA0398">
              <w:rPr>
                <w:sz w:val="24"/>
                <w:szCs w:val="24"/>
              </w:rPr>
              <w:t xml:space="preserve">Педсовет.ру  </w:t>
            </w:r>
            <w:hyperlink r:id="rId22" w:history="1">
              <w:r w:rsidRPr="00FA0398">
                <w:rPr>
                  <w:rStyle w:val="Hyperlink"/>
                  <w:sz w:val="24"/>
                  <w:szCs w:val="24"/>
                </w:rPr>
                <w:t>http://pedsovet.org/</w:t>
              </w:r>
            </w:hyperlink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hyperlink r:id="rId23" w:tgtFrame="_blank" w:history="1">
              <w:r w:rsidRPr="00FA0398">
                <w:rPr>
                  <w:bCs/>
                  <w:color w:val="006AC3"/>
                  <w:sz w:val="24"/>
                  <w:szCs w:val="24"/>
                  <w:u w:val="single"/>
                </w:rPr>
                <w:t>Официальный информационный портал ЕГЭ</w:t>
              </w:r>
            </w:hyperlink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hyperlink r:id="rId24" w:tgtFrame="_blank" w:history="1">
              <w:r w:rsidRPr="00FA0398">
                <w:rPr>
                  <w:bCs/>
                  <w:color w:val="006AC3"/>
                  <w:sz w:val="24"/>
                  <w:szCs w:val="24"/>
                  <w:u w:val="single"/>
                </w:rPr>
                <w:t>Официальный информационный портал ГИА</w:t>
              </w:r>
            </w:hyperlink>
          </w:p>
          <w:p w:rsidR="00C15F1C" w:rsidRPr="00FA0398" w:rsidRDefault="00C15F1C" w:rsidP="00FA0398">
            <w:pPr>
              <w:rPr>
                <w:sz w:val="24"/>
                <w:szCs w:val="24"/>
              </w:rPr>
            </w:pPr>
            <w:hyperlink r:id="rId25" w:tgtFrame="_blank" w:history="1">
              <w:r w:rsidRPr="00FA0398">
                <w:rPr>
                  <w:bCs/>
                  <w:color w:val="006AC3"/>
                  <w:sz w:val="24"/>
                  <w:szCs w:val="24"/>
                  <w:u w:val="single"/>
                </w:rPr>
                <w:t>Открытый класс</w:t>
              </w:r>
            </w:hyperlink>
            <w:r w:rsidRPr="00FA0398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C15F1C" w:rsidRPr="00FA0398" w:rsidRDefault="00C15F1C" w:rsidP="00FA0398">
      <w:pPr>
        <w:jc w:val="center"/>
        <w:rPr>
          <w:b/>
          <w:sz w:val="24"/>
          <w:szCs w:val="24"/>
        </w:rPr>
      </w:pPr>
    </w:p>
    <w:p w:rsidR="00C15F1C" w:rsidRPr="00FA0398" w:rsidRDefault="00C15F1C" w:rsidP="00FA0398">
      <w:pPr>
        <w:rPr>
          <w:b/>
          <w:sz w:val="24"/>
          <w:szCs w:val="24"/>
          <w:lang w:eastAsia="en-US"/>
        </w:rPr>
      </w:pPr>
      <w:r w:rsidRPr="00FA0398">
        <w:rPr>
          <w:b/>
          <w:sz w:val="24"/>
          <w:szCs w:val="24"/>
          <w:lang w:eastAsia="en-US"/>
        </w:rPr>
        <w:t>Средства воспитания</w:t>
      </w:r>
    </w:p>
    <w:p w:rsidR="00C15F1C" w:rsidRPr="00FA0398" w:rsidRDefault="00C15F1C" w:rsidP="00FA0398">
      <w:pPr>
        <w:rPr>
          <w:b/>
          <w:sz w:val="24"/>
          <w:szCs w:val="24"/>
          <w:lang w:eastAsia="en-US"/>
        </w:rPr>
      </w:pPr>
    </w:p>
    <w:p w:rsidR="00C15F1C" w:rsidRPr="00FA0398" w:rsidRDefault="00C15F1C" w:rsidP="00FA0398">
      <w:pPr>
        <w:rPr>
          <w:b/>
          <w:sz w:val="24"/>
          <w:szCs w:val="24"/>
          <w:lang w:eastAsia="en-US"/>
        </w:rPr>
      </w:pPr>
      <w:r w:rsidRPr="00FA0398">
        <w:rPr>
          <w:b/>
          <w:sz w:val="24"/>
          <w:szCs w:val="24"/>
          <w:lang w:eastAsia="en-US"/>
        </w:rPr>
        <w:t>Методические пособия по классному руководству</w:t>
      </w:r>
    </w:p>
    <w:p w:rsidR="00C15F1C" w:rsidRPr="00FA0398" w:rsidRDefault="00C15F1C" w:rsidP="00FA0398">
      <w:pPr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1 Классные часы  (</w:t>
      </w:r>
      <w:smartTag w:uri="urn:schemas-microsoft-com:office:smarttags" w:element="metricconverter">
        <w:smartTagPr>
          <w:attr w:name="ProductID" w:val="2008 г"/>
        </w:smartTagPr>
        <w:r w:rsidRPr="00FA0398">
          <w:rPr>
            <w:sz w:val="24"/>
            <w:szCs w:val="24"/>
            <w:lang w:eastAsia="en-US"/>
          </w:rPr>
          <w:t>2008 г</w:t>
        </w:r>
      </w:smartTag>
      <w:r w:rsidRPr="00FA0398">
        <w:rPr>
          <w:sz w:val="24"/>
          <w:szCs w:val="24"/>
          <w:lang w:eastAsia="en-US"/>
        </w:rPr>
        <w:t>.)  Егорова</w:t>
      </w:r>
    </w:p>
    <w:p w:rsidR="00C15F1C" w:rsidRPr="00FA0398" w:rsidRDefault="00C15F1C" w:rsidP="00FA0398">
      <w:pPr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2. Родительские собрания (</w:t>
      </w:r>
      <w:smartTag w:uri="urn:schemas-microsoft-com:office:smarttags" w:element="metricconverter">
        <w:smartTagPr>
          <w:attr w:name="ProductID" w:val="2008 г"/>
        </w:smartTagPr>
        <w:r w:rsidRPr="00FA0398">
          <w:rPr>
            <w:sz w:val="24"/>
            <w:szCs w:val="24"/>
            <w:lang w:eastAsia="en-US"/>
          </w:rPr>
          <w:t>2008 г</w:t>
        </w:r>
      </w:smartTag>
      <w:r w:rsidRPr="00FA0398">
        <w:rPr>
          <w:sz w:val="24"/>
          <w:szCs w:val="24"/>
          <w:lang w:eastAsia="en-US"/>
        </w:rPr>
        <w:t>.)  Дюкина</w:t>
      </w:r>
    </w:p>
    <w:p w:rsidR="00C15F1C" w:rsidRPr="00FA0398" w:rsidRDefault="00C15F1C" w:rsidP="00FA0398">
      <w:pPr>
        <w:rPr>
          <w:b/>
          <w:sz w:val="24"/>
          <w:szCs w:val="24"/>
          <w:lang w:val="tt-RU" w:eastAsia="en-US"/>
        </w:rPr>
      </w:pPr>
      <w:r w:rsidRPr="00FA0398">
        <w:rPr>
          <w:b/>
          <w:sz w:val="24"/>
          <w:szCs w:val="24"/>
          <w:lang w:val="tt-RU" w:eastAsia="en-US"/>
        </w:rPr>
        <w:t>Классные часы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 xml:space="preserve">1.Тема: «В человеке должно быть все прекрасно» 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 xml:space="preserve">2.Тема: </w:t>
      </w:r>
      <w:r w:rsidRPr="00FA0398">
        <w:rPr>
          <w:bCs/>
          <w:sz w:val="24"/>
          <w:szCs w:val="24"/>
          <w:lang w:eastAsia="en-US"/>
        </w:rPr>
        <w:t>«Режим дня»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bCs/>
          <w:sz w:val="24"/>
          <w:szCs w:val="24"/>
          <w:lang w:eastAsia="en-US"/>
        </w:rPr>
        <w:t>3.Тема: «Формулы успеха»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4.Тема: «Чистое помещение – залог здоровья»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5.Тема: «Дружба» (беседа – диалог)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 xml:space="preserve">6. Тема: «Добросовестное отношение к труду» 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b/>
          <w:sz w:val="24"/>
          <w:szCs w:val="24"/>
          <w:lang w:eastAsia="en-US"/>
        </w:rPr>
        <w:t>Праздники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1. Последний звонок (Сценарий)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>2. «Новогодний серпантин»</w:t>
      </w:r>
    </w:p>
    <w:p w:rsidR="00C15F1C" w:rsidRPr="00FA0398" w:rsidRDefault="00C15F1C" w:rsidP="00FA0398">
      <w:pPr>
        <w:shd w:val="clear" w:color="auto" w:fill="FFFFFF"/>
        <w:rPr>
          <w:sz w:val="24"/>
          <w:szCs w:val="24"/>
          <w:lang w:eastAsia="en-US"/>
        </w:rPr>
      </w:pPr>
      <w:r w:rsidRPr="00FA0398">
        <w:rPr>
          <w:sz w:val="24"/>
          <w:szCs w:val="24"/>
          <w:lang w:eastAsia="en-US"/>
        </w:rPr>
        <w:t xml:space="preserve">3. День именинника </w:t>
      </w:r>
    </w:p>
    <w:p w:rsidR="00C15F1C" w:rsidRPr="00CB3C33" w:rsidRDefault="00C15F1C" w:rsidP="00FA0398">
      <w:pPr>
        <w:spacing w:line="360" w:lineRule="auto"/>
        <w:rPr>
          <w:b/>
          <w:sz w:val="28"/>
          <w:szCs w:val="28"/>
        </w:rPr>
      </w:pPr>
    </w:p>
    <w:p w:rsidR="00C15F1C" w:rsidRDefault="00C15F1C"/>
    <w:p w:rsidR="00C15F1C" w:rsidRDefault="00C15F1C"/>
    <w:p w:rsidR="00C15F1C" w:rsidRDefault="00C15F1C"/>
    <w:p w:rsidR="00C15F1C" w:rsidRDefault="00C15F1C"/>
    <w:p w:rsidR="00C15F1C" w:rsidRDefault="00C15F1C"/>
    <w:p w:rsidR="00C15F1C" w:rsidRDefault="00C15F1C"/>
    <w:p w:rsidR="00C15F1C" w:rsidRDefault="00C15F1C"/>
    <w:p w:rsidR="00C15F1C" w:rsidRDefault="00C15F1C"/>
    <w:p w:rsidR="00C15F1C" w:rsidRDefault="00C15F1C"/>
    <w:p w:rsidR="00C15F1C" w:rsidRDefault="00C15F1C"/>
    <w:p w:rsidR="00C15F1C" w:rsidRDefault="00C15F1C" w:rsidP="00DE559C">
      <w:pPr>
        <w:spacing w:line="360" w:lineRule="auto"/>
        <w:jc w:val="center"/>
        <w:rPr>
          <w:b/>
          <w:sz w:val="28"/>
          <w:szCs w:val="28"/>
        </w:rPr>
      </w:pPr>
      <w:r w:rsidRPr="00FE21C2">
        <w:rPr>
          <w:b/>
          <w:iCs/>
          <w:sz w:val="28"/>
          <w:szCs w:val="28"/>
        </w:rPr>
        <w:t xml:space="preserve">Учебно-наглядные пособия </w:t>
      </w:r>
      <w:r w:rsidRPr="00FE21C2">
        <w:rPr>
          <w:b/>
          <w:sz w:val="28"/>
          <w:szCs w:val="28"/>
        </w:rPr>
        <w:t xml:space="preserve">кабинета русского языка </w:t>
      </w:r>
    </w:p>
    <w:p w:rsidR="00C15F1C" w:rsidRPr="00FE21C2" w:rsidRDefault="00C15F1C" w:rsidP="00DE55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литературы № 227</w:t>
      </w:r>
    </w:p>
    <w:p w:rsidR="00C15F1C" w:rsidRPr="00D02300" w:rsidRDefault="00C15F1C" w:rsidP="00DE559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Заведующая кабинетом: Хафизова Наталья Гурбазаровна</w:t>
      </w:r>
    </w:p>
    <w:p w:rsidR="00C15F1C" w:rsidRPr="008255F9" w:rsidRDefault="00C15F1C" w:rsidP="00DE559C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Учебно-материальная база по русскому языку и литературе</w:t>
      </w:r>
    </w:p>
    <w:p w:rsidR="00C15F1C" w:rsidRPr="008255F9" w:rsidRDefault="00C15F1C" w:rsidP="00DE559C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1"/>
        <w:gridCol w:w="6480"/>
        <w:gridCol w:w="1800"/>
      </w:tblGrid>
      <w:tr w:rsidR="00C15F1C" w:rsidRPr="00C07027" w:rsidTr="00DE559C">
        <w:trPr>
          <w:jc w:val="center"/>
        </w:trPr>
        <w:tc>
          <w:tcPr>
            <w:tcW w:w="1041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C07027" w:rsidTr="00DE559C">
        <w:trPr>
          <w:jc w:val="center"/>
        </w:trPr>
        <w:tc>
          <w:tcPr>
            <w:tcW w:w="1041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Pr="00574E63" w:rsidRDefault="00C15F1C" w:rsidP="00DE559C">
            <w:pPr>
              <w:rPr>
                <w:sz w:val="22"/>
                <w:szCs w:val="22"/>
              </w:rPr>
            </w:pPr>
            <w:r w:rsidRPr="00574E63">
              <w:rPr>
                <w:sz w:val="22"/>
                <w:szCs w:val="22"/>
              </w:rPr>
              <w:t>Дидактические тексты по русскому языку с различными источниками информации (работа с художественными текстами</w:t>
            </w:r>
          </w:p>
        </w:tc>
        <w:tc>
          <w:tcPr>
            <w:tcW w:w="1800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C15F1C" w:rsidRPr="008255F9" w:rsidRDefault="00C15F1C" w:rsidP="00237E7A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p w:rsidR="00C15F1C" w:rsidRDefault="00C15F1C" w:rsidP="00237E7A">
      <w:pPr>
        <w:pStyle w:val="NormalWeb"/>
        <w:spacing w:before="0" w:beforeAutospacing="0" w:after="0" w:afterAutospacing="0"/>
        <w:jc w:val="both"/>
        <w:rPr>
          <w:b/>
        </w:rPr>
      </w:pPr>
      <w:r w:rsidRPr="00AF22A7">
        <w:rPr>
          <w:b/>
        </w:rPr>
        <w:t>Список наглядных пособий по русскому языку (макеты, таблицы, схемы, иллюстрации, портреты и</w:t>
      </w:r>
      <w:r>
        <w:rPr>
          <w:b/>
        </w:rPr>
        <w:t xml:space="preserve"> </w:t>
      </w:r>
      <w:r w:rsidRPr="00AF22A7">
        <w:rPr>
          <w:b/>
        </w:rPr>
        <w:t>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RPr="00C07027" w:rsidTr="00DE559C">
        <w:trPr>
          <w:jc w:val="center"/>
        </w:trPr>
        <w:tc>
          <w:tcPr>
            <w:tcW w:w="1008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C07027" w:rsidTr="00574E63">
        <w:trPr>
          <w:trHeight w:val="270"/>
          <w:jc w:val="center"/>
        </w:trPr>
        <w:tc>
          <w:tcPr>
            <w:tcW w:w="1008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Pr="00574E63" w:rsidRDefault="00C15F1C" w:rsidP="00DE559C">
            <w:pPr>
              <w:rPr>
                <w:sz w:val="24"/>
                <w:szCs w:val="24"/>
              </w:rPr>
            </w:pPr>
            <w:r w:rsidRPr="00574E63">
              <w:rPr>
                <w:sz w:val="24"/>
                <w:szCs w:val="24"/>
              </w:rPr>
              <w:t>Портреты поэтов и писателей 19-20 веков.</w:t>
            </w:r>
          </w:p>
        </w:tc>
        <w:tc>
          <w:tcPr>
            <w:tcW w:w="1800" w:type="dxa"/>
          </w:tcPr>
          <w:p w:rsidR="00C15F1C" w:rsidRPr="0045678E" w:rsidRDefault="00C15F1C" w:rsidP="00DE559C">
            <w:pPr>
              <w:jc w:val="both"/>
            </w:pPr>
            <w:r w:rsidRPr="0045678E">
              <w:t>1</w:t>
            </w:r>
          </w:p>
        </w:tc>
      </w:tr>
      <w:tr w:rsidR="00C15F1C" w:rsidRPr="00C07027" w:rsidTr="00DE559C">
        <w:trPr>
          <w:trHeight w:val="285"/>
          <w:jc w:val="center"/>
        </w:trPr>
        <w:tc>
          <w:tcPr>
            <w:tcW w:w="1008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</w:tcPr>
          <w:p w:rsidR="00C15F1C" w:rsidRPr="00574E63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Репродукции картин русских художников: И.И.Шишкина, И.И.Левитана, В.М.Васнецова, И.Е.Репина.</w:t>
            </w:r>
          </w:p>
        </w:tc>
        <w:tc>
          <w:tcPr>
            <w:tcW w:w="1800" w:type="dxa"/>
          </w:tcPr>
          <w:p w:rsidR="00C15F1C" w:rsidRPr="0045678E" w:rsidRDefault="00C15F1C" w:rsidP="00DE559C">
            <w:pPr>
              <w:jc w:val="both"/>
            </w:pPr>
            <w:r>
              <w:t>1</w:t>
            </w:r>
          </w:p>
        </w:tc>
      </w:tr>
    </w:tbl>
    <w:p w:rsidR="00C15F1C" w:rsidRDefault="00C15F1C" w:rsidP="001900E6">
      <w:pPr>
        <w:jc w:val="center"/>
        <w:rPr>
          <w:b/>
          <w:sz w:val="24"/>
          <w:szCs w:val="24"/>
        </w:rPr>
      </w:pPr>
    </w:p>
    <w:p w:rsidR="00C15F1C" w:rsidRPr="001B1436" w:rsidRDefault="00C15F1C" w:rsidP="001900E6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Наглядные пособия</w:t>
      </w:r>
      <w:r>
        <w:rPr>
          <w:b/>
          <w:sz w:val="24"/>
          <w:szCs w:val="24"/>
        </w:rPr>
        <w:t xml:space="preserve"> по литературе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2"/>
        <w:gridCol w:w="6998"/>
        <w:gridCol w:w="1620"/>
      </w:tblGrid>
      <w:tr w:rsidR="00C15F1C" w:rsidRPr="001B1436" w:rsidTr="001900E6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b/>
                <w:sz w:val="24"/>
                <w:szCs w:val="24"/>
                <w:lang w:eastAsia="en-US"/>
              </w:rPr>
            </w:pPr>
            <w:r w:rsidRPr="00B8785B">
              <w:rPr>
                <w:b/>
                <w:sz w:val="24"/>
                <w:szCs w:val="24"/>
              </w:rPr>
              <w:t>Кол-во</w:t>
            </w:r>
          </w:p>
        </w:tc>
      </w:tr>
      <w:tr w:rsidR="00C15F1C" w:rsidRPr="001B1436" w:rsidTr="001900E6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1900E6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1900E6">
              <w:rPr>
                <w:sz w:val="24"/>
                <w:szCs w:val="24"/>
              </w:rPr>
              <w:t>1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Альбом по литературе</w:t>
            </w:r>
            <w:r>
              <w:rPr>
                <w:sz w:val="24"/>
                <w:szCs w:val="24"/>
              </w:rPr>
              <w:t xml:space="preserve"> «Жизнь и творчество А.С.Пушкина»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По 1 экз.</w:t>
            </w:r>
          </w:p>
        </w:tc>
      </w:tr>
      <w:tr w:rsidR="00C15F1C" w:rsidRPr="001B1436" w:rsidTr="001900E6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1900E6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1900E6">
              <w:rPr>
                <w:sz w:val="24"/>
                <w:szCs w:val="24"/>
              </w:rPr>
              <w:t>2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Альбом по литературе</w:t>
            </w:r>
            <w:r>
              <w:rPr>
                <w:sz w:val="24"/>
                <w:szCs w:val="24"/>
              </w:rPr>
              <w:t xml:space="preserve"> «Жизнь и творчество А.А.Блока»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1</w:t>
            </w:r>
          </w:p>
        </w:tc>
      </w:tr>
      <w:tr w:rsidR="00C15F1C" w:rsidRPr="001B1436" w:rsidTr="001900E6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1900E6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1900E6">
              <w:rPr>
                <w:sz w:val="24"/>
                <w:szCs w:val="24"/>
              </w:rPr>
              <w:t>3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Альбом по литературе</w:t>
            </w:r>
            <w:r>
              <w:rPr>
                <w:sz w:val="24"/>
                <w:szCs w:val="24"/>
              </w:rPr>
              <w:t xml:space="preserve"> «Жизнь и творчество Н.В.Гоголя»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1</w:t>
            </w:r>
          </w:p>
        </w:tc>
      </w:tr>
      <w:tr w:rsidR="00C15F1C" w:rsidRPr="001B1436" w:rsidTr="001900E6">
        <w:trPr>
          <w:trHeight w:val="24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F1C" w:rsidRPr="001900E6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1900E6">
              <w:rPr>
                <w:sz w:val="24"/>
                <w:szCs w:val="24"/>
              </w:rPr>
              <w:t>4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  <w:lang w:eastAsia="en-US"/>
              </w:rPr>
            </w:pPr>
            <w:r w:rsidRPr="00B8785B">
              <w:rPr>
                <w:sz w:val="24"/>
                <w:szCs w:val="24"/>
              </w:rPr>
              <w:t>Альбом по литературе</w:t>
            </w:r>
            <w:r>
              <w:rPr>
                <w:sz w:val="24"/>
                <w:szCs w:val="24"/>
              </w:rPr>
              <w:t xml:space="preserve"> «Жизнь и творчество И.С.Тургенева»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RPr="001B1436" w:rsidTr="001900E6">
        <w:trPr>
          <w:trHeight w:val="315"/>
        </w:trPr>
        <w:tc>
          <w:tcPr>
            <w:tcW w:w="742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Pr="001900E6" w:rsidRDefault="00C15F1C" w:rsidP="00846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98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Альбом по литературе</w:t>
            </w:r>
            <w:r>
              <w:rPr>
                <w:sz w:val="24"/>
                <w:szCs w:val="24"/>
              </w:rPr>
              <w:t xml:space="preserve"> «Жизнь и творчество Ф.М.Достоевского»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RPr="001B1436" w:rsidTr="001900E6">
        <w:trPr>
          <w:trHeight w:val="165"/>
        </w:trPr>
        <w:tc>
          <w:tcPr>
            <w:tcW w:w="742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Pr="001900E6" w:rsidRDefault="00C15F1C" w:rsidP="00846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98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Default="00C15F1C" w:rsidP="00846E86">
            <w:pPr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Альбом по литературе</w:t>
            </w:r>
            <w:r>
              <w:rPr>
                <w:sz w:val="24"/>
                <w:szCs w:val="24"/>
              </w:rPr>
              <w:t xml:space="preserve"> «Жизнь и творчество Л.Н.Толстого»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1B1436" w:rsidTr="001900E6">
        <w:trPr>
          <w:trHeight w:val="240"/>
        </w:trPr>
        <w:tc>
          <w:tcPr>
            <w:tcW w:w="742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Pr="001900E6" w:rsidRDefault="00C15F1C" w:rsidP="00846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98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Default="00C15F1C" w:rsidP="00846E86">
            <w:pPr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Альбом по литературе</w:t>
            </w:r>
            <w:r>
              <w:rPr>
                <w:sz w:val="24"/>
                <w:szCs w:val="24"/>
              </w:rPr>
              <w:t xml:space="preserve"> «Жизнь и творчество В.Маяковского»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1B1436" w:rsidTr="001900E6">
        <w:trPr>
          <w:trHeight w:val="300"/>
        </w:trPr>
        <w:tc>
          <w:tcPr>
            <w:tcW w:w="742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Default="00C15F1C" w:rsidP="00846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98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Default="00C15F1C" w:rsidP="00846E86">
            <w:pPr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Альбом по литературе</w:t>
            </w:r>
            <w:r>
              <w:rPr>
                <w:sz w:val="24"/>
                <w:szCs w:val="24"/>
              </w:rPr>
              <w:t xml:space="preserve"> «Жизнь и творчество М.Шолохова».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1B1436" w:rsidTr="001900E6">
        <w:trPr>
          <w:trHeight w:val="255"/>
        </w:trPr>
        <w:tc>
          <w:tcPr>
            <w:tcW w:w="742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Default="00C15F1C" w:rsidP="00846E86">
            <w:pPr>
              <w:rPr>
                <w:sz w:val="24"/>
                <w:szCs w:val="24"/>
              </w:rPr>
            </w:pPr>
          </w:p>
        </w:tc>
        <w:tc>
          <w:tcPr>
            <w:tcW w:w="6998" w:type="dxa"/>
            <w:tcBorders>
              <w:left w:val="single" w:sz="4" w:space="0" w:color="000000"/>
              <w:right w:val="single" w:sz="4" w:space="0" w:color="000000"/>
            </w:tcBorders>
          </w:tcPr>
          <w:p w:rsidR="00C15F1C" w:rsidRDefault="00C15F1C" w:rsidP="00846E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1C" w:rsidRPr="00B8785B" w:rsidRDefault="00C15F1C" w:rsidP="00846E86">
            <w:pPr>
              <w:rPr>
                <w:sz w:val="24"/>
                <w:szCs w:val="24"/>
              </w:rPr>
            </w:pPr>
          </w:p>
        </w:tc>
      </w:tr>
    </w:tbl>
    <w:p w:rsidR="00C15F1C" w:rsidRPr="008255F9" w:rsidRDefault="00C15F1C" w:rsidP="00DE559C">
      <w:pPr>
        <w:pStyle w:val="NormalWeb"/>
        <w:spacing w:before="0" w:beforeAutospacing="0" w:after="0" w:afterAutospacing="0" w:line="360" w:lineRule="auto"/>
        <w:ind w:firstLine="709"/>
        <w:jc w:val="both"/>
      </w:pPr>
    </w:p>
    <w:p w:rsidR="00C15F1C" w:rsidRPr="00B93A3A" w:rsidRDefault="00C15F1C" w:rsidP="00DE559C">
      <w:pPr>
        <w:pStyle w:val="NormalWeb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B93A3A">
        <w:rPr>
          <w:b/>
        </w:rPr>
        <w:t>Дидактический</w:t>
      </w:r>
      <w:r>
        <w:rPr>
          <w:b/>
        </w:rPr>
        <w:t xml:space="preserve"> раздаточный</w:t>
      </w:r>
      <w:r w:rsidRPr="00B93A3A">
        <w:rPr>
          <w:b/>
        </w:rPr>
        <w:t xml:space="preserve"> материал</w:t>
      </w:r>
      <w:r>
        <w:rPr>
          <w:b/>
        </w:rPr>
        <w:t xml:space="preserve"> </w:t>
      </w:r>
      <w:r w:rsidRPr="00B93A3A">
        <w:rPr>
          <w:b/>
        </w:rPr>
        <w:t xml:space="preserve"> по русскому языку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"/>
        <w:gridCol w:w="6734"/>
        <w:gridCol w:w="1535"/>
      </w:tblGrid>
      <w:tr w:rsidR="00C15F1C" w:rsidRPr="00C07027" w:rsidTr="00545F98">
        <w:trPr>
          <w:trHeight w:val="271"/>
          <w:jc w:val="center"/>
        </w:trPr>
        <w:tc>
          <w:tcPr>
            <w:tcW w:w="1018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734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35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C07027" w:rsidTr="00545F98">
        <w:trPr>
          <w:trHeight w:val="300"/>
          <w:jc w:val="center"/>
        </w:trPr>
        <w:tc>
          <w:tcPr>
            <w:tcW w:w="1018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34" w:type="dxa"/>
          </w:tcPr>
          <w:p w:rsidR="00C15F1C" w:rsidRPr="00D13AAA" w:rsidRDefault="00C15F1C" w:rsidP="00DE559C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5 класс. Тесты: в 2 частях.</w:t>
            </w:r>
          </w:p>
        </w:tc>
        <w:tc>
          <w:tcPr>
            <w:tcW w:w="1535" w:type="dxa"/>
          </w:tcPr>
          <w:p w:rsidR="00C15F1C" w:rsidRPr="00C07027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15F1C" w:rsidRPr="00C07027" w:rsidTr="00545F98">
        <w:trPr>
          <w:trHeight w:val="360"/>
          <w:jc w:val="center"/>
        </w:trPr>
        <w:tc>
          <w:tcPr>
            <w:tcW w:w="1018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34" w:type="dxa"/>
          </w:tcPr>
          <w:p w:rsidR="00C15F1C" w:rsidRPr="00D13AAA" w:rsidRDefault="00C15F1C" w:rsidP="00DE559C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6 класс. Тесты: в 2 частях.</w:t>
            </w:r>
          </w:p>
        </w:tc>
        <w:tc>
          <w:tcPr>
            <w:tcW w:w="1535" w:type="dxa"/>
          </w:tcPr>
          <w:p w:rsidR="00C15F1C" w:rsidRDefault="00C15F1C" w:rsidP="00D13AAA">
            <w:pPr>
              <w:jc w:val="center"/>
            </w:pPr>
            <w:r w:rsidRPr="00E93847">
              <w:rPr>
                <w:sz w:val="24"/>
                <w:szCs w:val="24"/>
              </w:rPr>
              <w:t>15</w:t>
            </w:r>
          </w:p>
        </w:tc>
      </w:tr>
      <w:tr w:rsidR="00C15F1C" w:rsidRPr="00C07027" w:rsidTr="00545F98">
        <w:trPr>
          <w:trHeight w:val="345"/>
          <w:jc w:val="center"/>
        </w:trPr>
        <w:tc>
          <w:tcPr>
            <w:tcW w:w="1018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34" w:type="dxa"/>
          </w:tcPr>
          <w:p w:rsidR="00C15F1C" w:rsidRPr="00D13AAA" w:rsidRDefault="00C15F1C" w:rsidP="00DE559C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7 класс. Тесты: в 2 частях.</w:t>
            </w:r>
          </w:p>
        </w:tc>
        <w:tc>
          <w:tcPr>
            <w:tcW w:w="1535" w:type="dxa"/>
          </w:tcPr>
          <w:p w:rsidR="00C15F1C" w:rsidRDefault="00C15F1C" w:rsidP="00D13AAA">
            <w:pPr>
              <w:jc w:val="center"/>
            </w:pPr>
            <w:r w:rsidRPr="00E93847">
              <w:rPr>
                <w:sz w:val="24"/>
                <w:szCs w:val="24"/>
              </w:rPr>
              <w:t>15</w:t>
            </w:r>
          </w:p>
        </w:tc>
      </w:tr>
      <w:tr w:rsidR="00C15F1C" w:rsidRPr="00C07027" w:rsidTr="00545F98">
        <w:trPr>
          <w:trHeight w:val="345"/>
          <w:jc w:val="center"/>
        </w:trPr>
        <w:tc>
          <w:tcPr>
            <w:tcW w:w="1018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34" w:type="dxa"/>
          </w:tcPr>
          <w:p w:rsidR="00C15F1C" w:rsidRPr="00D13AAA" w:rsidRDefault="00C15F1C" w:rsidP="00DE559C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8 класс. Тесты: в 2 частях.</w:t>
            </w:r>
          </w:p>
        </w:tc>
        <w:tc>
          <w:tcPr>
            <w:tcW w:w="1535" w:type="dxa"/>
          </w:tcPr>
          <w:p w:rsidR="00C15F1C" w:rsidRDefault="00C15F1C" w:rsidP="00D13AAA">
            <w:pPr>
              <w:jc w:val="center"/>
            </w:pPr>
            <w:r w:rsidRPr="00E93847">
              <w:rPr>
                <w:sz w:val="24"/>
                <w:szCs w:val="24"/>
              </w:rPr>
              <w:t>15</w:t>
            </w:r>
          </w:p>
        </w:tc>
      </w:tr>
      <w:tr w:rsidR="00C15F1C" w:rsidRPr="00C07027" w:rsidTr="00545F98">
        <w:trPr>
          <w:trHeight w:val="345"/>
          <w:jc w:val="center"/>
        </w:trPr>
        <w:tc>
          <w:tcPr>
            <w:tcW w:w="1018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34" w:type="dxa"/>
          </w:tcPr>
          <w:p w:rsidR="00C15F1C" w:rsidRPr="00D13AAA" w:rsidRDefault="00C15F1C" w:rsidP="00DE559C">
            <w:pPr>
              <w:rPr>
                <w:sz w:val="24"/>
                <w:szCs w:val="24"/>
              </w:rPr>
            </w:pPr>
            <w:r w:rsidRPr="00D13AAA">
              <w:rPr>
                <w:sz w:val="24"/>
                <w:szCs w:val="24"/>
              </w:rPr>
              <w:t>Русский язык. 9 класс. Тесты: в 2 частях.</w:t>
            </w:r>
          </w:p>
        </w:tc>
        <w:tc>
          <w:tcPr>
            <w:tcW w:w="1535" w:type="dxa"/>
          </w:tcPr>
          <w:p w:rsidR="00C15F1C" w:rsidRDefault="00C15F1C" w:rsidP="00D13AAA">
            <w:pPr>
              <w:jc w:val="center"/>
            </w:pPr>
            <w:r w:rsidRPr="00E93847">
              <w:rPr>
                <w:sz w:val="24"/>
                <w:szCs w:val="24"/>
              </w:rPr>
              <w:t>15</w:t>
            </w:r>
          </w:p>
        </w:tc>
      </w:tr>
    </w:tbl>
    <w:p w:rsidR="00C15F1C" w:rsidRDefault="00C15F1C" w:rsidP="00DE559C">
      <w:pPr>
        <w:rPr>
          <w:b/>
          <w:sz w:val="24"/>
          <w:szCs w:val="24"/>
          <w:lang w:val="tt-RU"/>
        </w:rPr>
      </w:pPr>
    </w:p>
    <w:p w:rsidR="00C15F1C" w:rsidRPr="008255F9" w:rsidRDefault="00C15F1C" w:rsidP="00DE559C">
      <w:pPr>
        <w:jc w:val="center"/>
        <w:rPr>
          <w:b/>
          <w:iCs/>
          <w:sz w:val="24"/>
          <w:szCs w:val="24"/>
        </w:rPr>
      </w:pPr>
      <w:r w:rsidRPr="008255F9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C15F1C" w:rsidRDefault="00C15F1C" w:rsidP="00DE559C">
      <w:pPr>
        <w:jc w:val="center"/>
        <w:rPr>
          <w:b/>
          <w:iCs/>
          <w:sz w:val="24"/>
          <w:szCs w:val="24"/>
        </w:rPr>
      </w:pPr>
      <w:r w:rsidRPr="008255F9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C15F1C" w:rsidRDefault="00C15F1C" w:rsidP="00DE559C">
      <w:pPr>
        <w:jc w:val="center"/>
        <w:rPr>
          <w:b/>
          <w:iCs/>
          <w:sz w:val="24"/>
          <w:szCs w:val="24"/>
        </w:rPr>
      </w:pPr>
    </w:p>
    <w:tbl>
      <w:tblPr>
        <w:tblW w:w="0" w:type="auto"/>
        <w:jc w:val="center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"/>
        <w:gridCol w:w="7041"/>
        <w:gridCol w:w="1800"/>
      </w:tblGrid>
      <w:tr w:rsidR="00C15F1C" w:rsidRPr="001B1436" w:rsidTr="00E8067F">
        <w:trPr>
          <w:jc w:val="center"/>
        </w:trPr>
        <w:tc>
          <w:tcPr>
            <w:tcW w:w="905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№</w:t>
            </w:r>
          </w:p>
        </w:tc>
        <w:tc>
          <w:tcPr>
            <w:tcW w:w="7041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RPr="001B1436" w:rsidTr="00E8067F">
        <w:trPr>
          <w:jc w:val="center"/>
        </w:trPr>
        <w:tc>
          <w:tcPr>
            <w:tcW w:w="905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  <w:tc>
          <w:tcPr>
            <w:tcW w:w="7041" w:type="dxa"/>
          </w:tcPr>
          <w:p w:rsidR="00C15F1C" w:rsidRPr="001B1436" w:rsidRDefault="00C15F1C" w:rsidP="00E8067F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E8067F">
        <w:trPr>
          <w:jc w:val="center"/>
        </w:trPr>
        <w:tc>
          <w:tcPr>
            <w:tcW w:w="905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</w:t>
            </w:r>
          </w:p>
        </w:tc>
        <w:tc>
          <w:tcPr>
            <w:tcW w:w="7041" w:type="dxa"/>
          </w:tcPr>
          <w:p w:rsidR="00C15F1C" w:rsidRPr="001B1436" w:rsidRDefault="00C15F1C" w:rsidP="00E8067F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2</w:t>
            </w:r>
          </w:p>
        </w:tc>
      </w:tr>
      <w:tr w:rsidR="00C15F1C" w:rsidRPr="001B1436" w:rsidTr="00E8067F">
        <w:trPr>
          <w:jc w:val="center"/>
        </w:trPr>
        <w:tc>
          <w:tcPr>
            <w:tcW w:w="905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3</w:t>
            </w:r>
          </w:p>
        </w:tc>
        <w:tc>
          <w:tcPr>
            <w:tcW w:w="7041" w:type="dxa"/>
          </w:tcPr>
          <w:p w:rsidR="00C15F1C" w:rsidRPr="001B1436" w:rsidRDefault="00C15F1C" w:rsidP="00E8067F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E8067F">
        <w:trPr>
          <w:jc w:val="center"/>
        </w:trPr>
        <w:tc>
          <w:tcPr>
            <w:tcW w:w="905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4</w:t>
            </w:r>
          </w:p>
        </w:tc>
        <w:tc>
          <w:tcPr>
            <w:tcW w:w="7041" w:type="dxa"/>
          </w:tcPr>
          <w:p w:rsidR="00C15F1C" w:rsidRPr="001B1436" w:rsidRDefault="00C15F1C" w:rsidP="00E8067F">
            <w:pPr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 xml:space="preserve">Принтер </w:t>
            </w:r>
          </w:p>
        </w:tc>
        <w:tc>
          <w:tcPr>
            <w:tcW w:w="1800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E8067F">
        <w:trPr>
          <w:jc w:val="center"/>
        </w:trPr>
        <w:tc>
          <w:tcPr>
            <w:tcW w:w="905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5</w:t>
            </w:r>
          </w:p>
        </w:tc>
        <w:tc>
          <w:tcPr>
            <w:tcW w:w="7041" w:type="dxa"/>
          </w:tcPr>
          <w:p w:rsidR="00C15F1C" w:rsidRPr="001B1436" w:rsidRDefault="00C15F1C" w:rsidP="00E8067F">
            <w:pPr>
              <w:rPr>
                <w:sz w:val="24"/>
                <w:szCs w:val="24"/>
                <w:lang w:eastAsia="en-US"/>
              </w:rPr>
            </w:pPr>
            <w:r w:rsidRPr="00A801DC">
              <w:rPr>
                <w:sz w:val="24"/>
                <w:szCs w:val="24"/>
              </w:rPr>
              <w:t>Мультимедиа-проектор</w:t>
            </w:r>
          </w:p>
        </w:tc>
        <w:tc>
          <w:tcPr>
            <w:tcW w:w="1800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  <w:tr w:rsidR="00C15F1C" w:rsidRPr="001B1436" w:rsidTr="00E8067F">
        <w:trPr>
          <w:jc w:val="center"/>
        </w:trPr>
        <w:tc>
          <w:tcPr>
            <w:tcW w:w="905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7</w:t>
            </w:r>
          </w:p>
        </w:tc>
        <w:tc>
          <w:tcPr>
            <w:tcW w:w="7041" w:type="dxa"/>
          </w:tcPr>
          <w:p w:rsidR="00C15F1C" w:rsidRPr="001B1436" w:rsidRDefault="00C15F1C" w:rsidP="00E8067F">
            <w:pPr>
              <w:rPr>
                <w:sz w:val="24"/>
                <w:szCs w:val="24"/>
                <w:lang w:val="en-US" w:eastAsia="en-US"/>
              </w:rPr>
            </w:pPr>
            <w:r w:rsidRPr="001B1436"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</w:tcPr>
          <w:p w:rsidR="00C15F1C" w:rsidRPr="001B1436" w:rsidRDefault="00C15F1C" w:rsidP="00E8067F">
            <w:pPr>
              <w:jc w:val="center"/>
              <w:rPr>
                <w:sz w:val="24"/>
                <w:szCs w:val="24"/>
                <w:lang w:eastAsia="en-US"/>
              </w:rPr>
            </w:pPr>
            <w:r w:rsidRPr="001B1436">
              <w:rPr>
                <w:sz w:val="24"/>
                <w:szCs w:val="24"/>
              </w:rPr>
              <w:t>1</w:t>
            </w:r>
          </w:p>
        </w:tc>
      </w:tr>
    </w:tbl>
    <w:p w:rsidR="00C15F1C" w:rsidRPr="001E1FD8" w:rsidRDefault="00C15F1C" w:rsidP="00DE559C">
      <w:pPr>
        <w:rPr>
          <w:b/>
          <w:sz w:val="24"/>
          <w:szCs w:val="24"/>
        </w:rPr>
      </w:pPr>
    </w:p>
    <w:p w:rsidR="00C15F1C" w:rsidRDefault="00C15F1C" w:rsidP="00DE559C">
      <w:pPr>
        <w:jc w:val="center"/>
        <w:rPr>
          <w:b/>
          <w:sz w:val="24"/>
          <w:szCs w:val="24"/>
        </w:rPr>
      </w:pPr>
    </w:p>
    <w:p w:rsidR="00C15F1C" w:rsidRPr="008255F9" w:rsidRDefault="00C15F1C" w:rsidP="00DE559C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Учебно-методическая и справочная литература</w:t>
      </w:r>
    </w:p>
    <w:p w:rsidR="00C15F1C" w:rsidRPr="008255F9" w:rsidRDefault="00C15F1C" w:rsidP="00DE559C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762"/>
        <w:gridCol w:w="2557"/>
        <w:gridCol w:w="1741"/>
        <w:gridCol w:w="1046"/>
        <w:gridCol w:w="756"/>
      </w:tblGrid>
      <w:tr w:rsidR="00C15F1C" w:rsidRPr="00C07027" w:rsidTr="00DE559C">
        <w:trPr>
          <w:jc w:val="center"/>
        </w:trPr>
        <w:tc>
          <w:tcPr>
            <w:tcW w:w="71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№</w:t>
            </w:r>
          </w:p>
        </w:tc>
        <w:tc>
          <w:tcPr>
            <w:tcW w:w="2781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Название</w:t>
            </w:r>
          </w:p>
        </w:tc>
        <w:tc>
          <w:tcPr>
            <w:tcW w:w="2580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Автор</w:t>
            </w:r>
          </w:p>
        </w:tc>
        <w:tc>
          <w:tcPr>
            <w:tcW w:w="1689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Год издания</w:t>
            </w:r>
          </w:p>
        </w:tc>
        <w:tc>
          <w:tcPr>
            <w:tcW w:w="758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Кол. экз.</w:t>
            </w:r>
          </w:p>
        </w:tc>
      </w:tr>
      <w:tr w:rsidR="00C15F1C" w:rsidRPr="00C07027" w:rsidTr="00DE559C">
        <w:trPr>
          <w:jc w:val="center"/>
        </w:trPr>
        <w:tc>
          <w:tcPr>
            <w:tcW w:w="71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Толковый словарь русского языка</w:t>
            </w:r>
          </w:p>
        </w:tc>
        <w:tc>
          <w:tcPr>
            <w:tcW w:w="2580" w:type="dxa"/>
          </w:tcPr>
          <w:p w:rsidR="00C15F1C" w:rsidRPr="005B3A5F" w:rsidRDefault="00C15F1C" w:rsidP="00DE559C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С.И. Ожегов</w:t>
            </w:r>
          </w:p>
        </w:tc>
        <w:tc>
          <w:tcPr>
            <w:tcW w:w="168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ООО «ИТИ Технологии»</w:t>
            </w:r>
          </w:p>
        </w:tc>
        <w:tc>
          <w:tcPr>
            <w:tcW w:w="1046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2007</w:t>
            </w:r>
          </w:p>
        </w:tc>
        <w:tc>
          <w:tcPr>
            <w:tcW w:w="758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C07027" w:rsidTr="00DE559C">
        <w:trPr>
          <w:jc w:val="center"/>
        </w:trPr>
        <w:tc>
          <w:tcPr>
            <w:tcW w:w="71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Словарь литературных терминов</w:t>
            </w:r>
          </w:p>
        </w:tc>
        <w:tc>
          <w:tcPr>
            <w:tcW w:w="2580" w:type="dxa"/>
          </w:tcPr>
          <w:p w:rsidR="00C15F1C" w:rsidRPr="005B3A5F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И.В.Клюхина</w:t>
            </w:r>
          </w:p>
        </w:tc>
        <w:tc>
          <w:tcPr>
            <w:tcW w:w="168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«ВАКО»</w:t>
            </w:r>
          </w:p>
        </w:tc>
        <w:tc>
          <w:tcPr>
            <w:tcW w:w="1046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58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07027" w:rsidTr="00DE559C">
        <w:trPr>
          <w:jc w:val="center"/>
        </w:trPr>
        <w:tc>
          <w:tcPr>
            <w:tcW w:w="71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1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Орфографический словарь</w:t>
            </w:r>
          </w:p>
        </w:tc>
        <w:tc>
          <w:tcPr>
            <w:tcW w:w="2580" w:type="dxa"/>
          </w:tcPr>
          <w:p w:rsidR="00C15F1C" w:rsidRPr="005B3A5F" w:rsidRDefault="00C15F1C" w:rsidP="00DE559C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Д. И. Ушаков</w:t>
            </w:r>
          </w:p>
          <w:p w:rsidR="00C15F1C" w:rsidRPr="005B3A5F" w:rsidRDefault="00C15F1C" w:rsidP="00DE559C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С. Е Крючков</w:t>
            </w:r>
          </w:p>
        </w:tc>
        <w:tc>
          <w:tcPr>
            <w:tcW w:w="168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1984</w:t>
            </w:r>
          </w:p>
        </w:tc>
        <w:tc>
          <w:tcPr>
            <w:tcW w:w="758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5</w:t>
            </w:r>
          </w:p>
        </w:tc>
      </w:tr>
      <w:tr w:rsidR="00C15F1C" w:rsidRPr="00C07027" w:rsidTr="003E6A00">
        <w:trPr>
          <w:trHeight w:val="570"/>
          <w:jc w:val="center"/>
        </w:trPr>
        <w:tc>
          <w:tcPr>
            <w:tcW w:w="71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Говори правильно: Словарик ударений</w:t>
            </w:r>
          </w:p>
        </w:tc>
        <w:tc>
          <w:tcPr>
            <w:tcW w:w="2580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С.К.Ладная</w:t>
            </w:r>
          </w:p>
        </w:tc>
        <w:tc>
          <w:tcPr>
            <w:tcW w:w="168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СПб</w:t>
            </w:r>
            <w:r>
              <w:rPr>
                <w:sz w:val="24"/>
                <w:szCs w:val="24"/>
                <w:lang w:val="tt-RU"/>
              </w:rPr>
              <w:t>.:”Литера”</w:t>
            </w:r>
          </w:p>
        </w:tc>
        <w:tc>
          <w:tcPr>
            <w:tcW w:w="104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2004</w:t>
            </w:r>
          </w:p>
        </w:tc>
        <w:tc>
          <w:tcPr>
            <w:tcW w:w="758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07027" w:rsidTr="00DE559C">
        <w:trPr>
          <w:trHeight w:val="240"/>
          <w:jc w:val="center"/>
        </w:trPr>
        <w:tc>
          <w:tcPr>
            <w:tcW w:w="717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1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Учимся говорить правильно. Для начальной школы.</w:t>
            </w:r>
          </w:p>
        </w:tc>
        <w:tc>
          <w:tcPr>
            <w:tcW w:w="2580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А.А.Вертягина</w:t>
            </w:r>
          </w:p>
        </w:tc>
        <w:tc>
          <w:tcPr>
            <w:tcW w:w="168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М.:”АСТ”</w:t>
            </w:r>
          </w:p>
        </w:tc>
        <w:tc>
          <w:tcPr>
            <w:tcW w:w="1046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758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07027" w:rsidTr="00DE559C">
        <w:trPr>
          <w:jc w:val="center"/>
        </w:trPr>
        <w:tc>
          <w:tcPr>
            <w:tcW w:w="71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1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Школьный словарь антонимов</w:t>
            </w:r>
          </w:p>
        </w:tc>
        <w:tc>
          <w:tcPr>
            <w:tcW w:w="2580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М.Р. Львов</w:t>
            </w:r>
          </w:p>
        </w:tc>
        <w:tc>
          <w:tcPr>
            <w:tcW w:w="168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04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1987</w:t>
            </w:r>
          </w:p>
        </w:tc>
        <w:tc>
          <w:tcPr>
            <w:tcW w:w="758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07027" w:rsidTr="00DE559C">
        <w:trPr>
          <w:jc w:val="center"/>
        </w:trPr>
        <w:tc>
          <w:tcPr>
            <w:tcW w:w="71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1" w:type="dxa"/>
          </w:tcPr>
          <w:p w:rsidR="00C15F1C" w:rsidRPr="005B3A5F" w:rsidRDefault="00C15F1C" w:rsidP="00DE559C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Словарь иностранных слов</w:t>
            </w:r>
          </w:p>
        </w:tc>
        <w:tc>
          <w:tcPr>
            <w:tcW w:w="2580" w:type="dxa"/>
          </w:tcPr>
          <w:p w:rsidR="00C15F1C" w:rsidRPr="005B3A5F" w:rsidRDefault="00C15F1C" w:rsidP="00DE559C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В.В. Одинцов</w:t>
            </w:r>
          </w:p>
          <w:p w:rsidR="00C15F1C" w:rsidRPr="005B3A5F" w:rsidRDefault="00C15F1C" w:rsidP="00DE559C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В.В. Иванов</w:t>
            </w:r>
          </w:p>
          <w:p w:rsidR="00C15F1C" w:rsidRPr="005B3A5F" w:rsidRDefault="00C15F1C" w:rsidP="00DE559C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Г.П. Смолицкая</w:t>
            </w:r>
          </w:p>
        </w:tc>
        <w:tc>
          <w:tcPr>
            <w:tcW w:w="1689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4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1990</w:t>
            </w:r>
          </w:p>
        </w:tc>
        <w:tc>
          <w:tcPr>
            <w:tcW w:w="758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C07027" w:rsidTr="00DE559C">
        <w:trPr>
          <w:jc w:val="center"/>
        </w:trPr>
        <w:tc>
          <w:tcPr>
            <w:tcW w:w="71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81" w:type="dxa"/>
          </w:tcPr>
          <w:p w:rsidR="00C15F1C" w:rsidRPr="005B3A5F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слова по составу (словарик школьника)</w:t>
            </w:r>
          </w:p>
        </w:tc>
        <w:tc>
          <w:tcPr>
            <w:tcW w:w="2580" w:type="dxa"/>
          </w:tcPr>
          <w:p w:rsidR="00C15F1C" w:rsidRPr="005B3A5F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О.Д.Ушакова</w:t>
            </w:r>
          </w:p>
        </w:tc>
        <w:tc>
          <w:tcPr>
            <w:tcW w:w="1689" w:type="dxa"/>
          </w:tcPr>
          <w:p w:rsidR="00C15F1C" w:rsidRPr="005B3A5F" w:rsidRDefault="00C15F1C" w:rsidP="00D31A8C">
            <w:pPr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  <w:lang w:val="tt-RU"/>
              </w:rPr>
              <w:t>СПб</w:t>
            </w:r>
            <w:r>
              <w:rPr>
                <w:sz w:val="24"/>
                <w:szCs w:val="24"/>
                <w:lang w:val="tt-RU"/>
              </w:rPr>
              <w:t>.:“Литера”</w:t>
            </w:r>
          </w:p>
        </w:tc>
        <w:tc>
          <w:tcPr>
            <w:tcW w:w="104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58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DE559C">
      <w:pPr>
        <w:rPr>
          <w:b/>
          <w:sz w:val="24"/>
          <w:szCs w:val="24"/>
        </w:rPr>
      </w:pPr>
    </w:p>
    <w:p w:rsidR="00C15F1C" w:rsidRPr="008255F9" w:rsidRDefault="00C15F1C" w:rsidP="00DE559C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2639"/>
        <w:gridCol w:w="2172"/>
        <w:gridCol w:w="1899"/>
        <w:gridCol w:w="1066"/>
        <w:gridCol w:w="988"/>
      </w:tblGrid>
      <w:tr w:rsidR="00C15F1C" w:rsidRPr="00CD3E5D" w:rsidTr="00DE559C">
        <w:trPr>
          <w:jc w:val="center"/>
        </w:trPr>
        <w:tc>
          <w:tcPr>
            <w:tcW w:w="807" w:type="dxa"/>
          </w:tcPr>
          <w:p w:rsidR="00C15F1C" w:rsidRPr="00CD3E5D" w:rsidRDefault="00C15F1C" w:rsidP="00DE559C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№</w:t>
            </w:r>
          </w:p>
        </w:tc>
        <w:tc>
          <w:tcPr>
            <w:tcW w:w="2639" w:type="dxa"/>
          </w:tcPr>
          <w:p w:rsidR="00C15F1C" w:rsidRPr="00CD3E5D" w:rsidRDefault="00C15F1C" w:rsidP="00DE559C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Название</w:t>
            </w:r>
          </w:p>
        </w:tc>
        <w:tc>
          <w:tcPr>
            <w:tcW w:w="2172" w:type="dxa"/>
          </w:tcPr>
          <w:p w:rsidR="00C15F1C" w:rsidRPr="00CD3E5D" w:rsidRDefault="00C15F1C" w:rsidP="00DE559C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Автор</w:t>
            </w:r>
          </w:p>
        </w:tc>
        <w:tc>
          <w:tcPr>
            <w:tcW w:w="1899" w:type="dxa"/>
          </w:tcPr>
          <w:p w:rsidR="00C15F1C" w:rsidRPr="00CD3E5D" w:rsidRDefault="00C15F1C" w:rsidP="00DE559C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66" w:type="dxa"/>
          </w:tcPr>
          <w:p w:rsidR="00C15F1C" w:rsidRPr="00CD3E5D" w:rsidRDefault="00C15F1C" w:rsidP="00DE559C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Год издания</w:t>
            </w:r>
          </w:p>
        </w:tc>
        <w:tc>
          <w:tcPr>
            <w:tcW w:w="988" w:type="dxa"/>
          </w:tcPr>
          <w:p w:rsidR="00C15F1C" w:rsidRPr="00CD3E5D" w:rsidRDefault="00C15F1C" w:rsidP="00DE559C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Кол. экз.</w:t>
            </w:r>
          </w:p>
        </w:tc>
      </w:tr>
      <w:tr w:rsidR="00C15F1C" w:rsidRPr="00CD3E5D" w:rsidTr="00DE559C">
        <w:trPr>
          <w:jc w:val="center"/>
        </w:trPr>
        <w:tc>
          <w:tcPr>
            <w:tcW w:w="807" w:type="dxa"/>
          </w:tcPr>
          <w:p w:rsidR="00C15F1C" w:rsidRPr="005B3A5F" w:rsidRDefault="00C15F1C" w:rsidP="003E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Грамматика русского языка 5-9 класс (в таблицах)</w:t>
            </w:r>
          </w:p>
        </w:tc>
        <w:tc>
          <w:tcPr>
            <w:tcW w:w="2172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М.В.Василенко, М.А.Денисова</w:t>
            </w:r>
          </w:p>
        </w:tc>
        <w:tc>
          <w:tcPr>
            <w:tcW w:w="189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СПб, “Литера”</w:t>
            </w:r>
          </w:p>
        </w:tc>
        <w:tc>
          <w:tcPr>
            <w:tcW w:w="1066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1996</w:t>
            </w:r>
          </w:p>
        </w:tc>
        <w:tc>
          <w:tcPr>
            <w:tcW w:w="988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D3E5D" w:rsidTr="00DE559C">
        <w:trPr>
          <w:jc w:val="center"/>
        </w:trPr>
        <w:tc>
          <w:tcPr>
            <w:tcW w:w="807" w:type="dxa"/>
          </w:tcPr>
          <w:p w:rsidR="00C15F1C" w:rsidRPr="005B3A5F" w:rsidRDefault="00C15F1C" w:rsidP="003E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Грамматика русского языка: Правила и таблицы по орфографии и пунктуации</w:t>
            </w:r>
          </w:p>
        </w:tc>
        <w:tc>
          <w:tcPr>
            <w:tcW w:w="2172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М.В.Фёдорова</w:t>
            </w:r>
          </w:p>
        </w:tc>
        <w:tc>
          <w:tcPr>
            <w:tcW w:w="189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СПб</w:t>
            </w:r>
            <w:r>
              <w:rPr>
                <w:sz w:val="24"/>
                <w:szCs w:val="24"/>
                <w:lang w:val="tt-RU"/>
              </w:rPr>
              <w:t>, “ВалериСПД”</w:t>
            </w:r>
          </w:p>
        </w:tc>
        <w:tc>
          <w:tcPr>
            <w:tcW w:w="1066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1999</w:t>
            </w:r>
          </w:p>
        </w:tc>
        <w:tc>
          <w:tcPr>
            <w:tcW w:w="988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D3E5D" w:rsidTr="00DE559C">
        <w:trPr>
          <w:jc w:val="center"/>
        </w:trPr>
        <w:tc>
          <w:tcPr>
            <w:tcW w:w="807" w:type="dxa"/>
          </w:tcPr>
          <w:p w:rsidR="00C15F1C" w:rsidRPr="005B3A5F" w:rsidRDefault="00C15F1C" w:rsidP="003E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Русский язык в схемах и таблицах</w:t>
            </w:r>
          </w:p>
        </w:tc>
        <w:tc>
          <w:tcPr>
            <w:tcW w:w="2172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С.С.Иванова</w:t>
            </w:r>
          </w:p>
        </w:tc>
        <w:tc>
          <w:tcPr>
            <w:tcW w:w="189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СПб</w:t>
            </w:r>
            <w:r>
              <w:rPr>
                <w:sz w:val="24"/>
                <w:szCs w:val="24"/>
                <w:lang w:val="tt-RU"/>
              </w:rPr>
              <w:t>, “Тригон”</w:t>
            </w:r>
          </w:p>
        </w:tc>
        <w:tc>
          <w:tcPr>
            <w:tcW w:w="1066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2008</w:t>
            </w:r>
          </w:p>
        </w:tc>
        <w:tc>
          <w:tcPr>
            <w:tcW w:w="988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C15F1C" w:rsidRPr="00CD3E5D" w:rsidTr="00B27F90">
        <w:trPr>
          <w:trHeight w:val="1140"/>
          <w:jc w:val="center"/>
        </w:trPr>
        <w:tc>
          <w:tcPr>
            <w:tcW w:w="807" w:type="dxa"/>
          </w:tcPr>
          <w:p w:rsidR="00C15F1C" w:rsidRPr="005B3A5F" w:rsidRDefault="00C15F1C" w:rsidP="003E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Русский язык</w:t>
            </w:r>
            <w:r>
              <w:rPr>
                <w:sz w:val="24"/>
                <w:szCs w:val="24"/>
                <w:lang w:val="tt-RU"/>
              </w:rPr>
              <w:t xml:space="preserve">. Справочник </w:t>
            </w:r>
            <w:r w:rsidRPr="005B3A5F">
              <w:rPr>
                <w:sz w:val="24"/>
                <w:szCs w:val="24"/>
                <w:lang w:val="tt-RU"/>
              </w:rPr>
              <w:t xml:space="preserve"> в таблицах</w:t>
            </w:r>
            <w:r>
              <w:rPr>
                <w:sz w:val="24"/>
                <w:szCs w:val="24"/>
                <w:lang w:val="tt-RU"/>
              </w:rPr>
              <w:t xml:space="preserve"> и схемах. </w:t>
            </w:r>
          </w:p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5-9 класс</w:t>
            </w:r>
          </w:p>
        </w:tc>
        <w:tc>
          <w:tcPr>
            <w:tcW w:w="2172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Денисова М.А.</w:t>
            </w:r>
          </w:p>
        </w:tc>
        <w:tc>
          <w:tcPr>
            <w:tcW w:w="189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Москва. ООО “Школа 21 век”</w:t>
            </w:r>
          </w:p>
        </w:tc>
        <w:tc>
          <w:tcPr>
            <w:tcW w:w="1066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2005</w:t>
            </w:r>
          </w:p>
        </w:tc>
        <w:tc>
          <w:tcPr>
            <w:tcW w:w="988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C15F1C" w:rsidRPr="00CD3E5D" w:rsidTr="00B27F90">
        <w:trPr>
          <w:trHeight w:val="525"/>
          <w:jc w:val="center"/>
        </w:trPr>
        <w:tc>
          <w:tcPr>
            <w:tcW w:w="807" w:type="dxa"/>
          </w:tcPr>
          <w:p w:rsidR="00C15F1C" w:rsidRDefault="00C15F1C" w:rsidP="003E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Литература в схемах и таблицах</w:t>
            </w:r>
          </w:p>
        </w:tc>
        <w:tc>
          <w:tcPr>
            <w:tcW w:w="2172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Е.А.Татаренко</w:t>
            </w:r>
          </w:p>
        </w:tc>
        <w:tc>
          <w:tcPr>
            <w:tcW w:w="1899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М.: Эксмо</w:t>
            </w:r>
          </w:p>
        </w:tc>
        <w:tc>
          <w:tcPr>
            <w:tcW w:w="1066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2013</w:t>
            </w:r>
          </w:p>
        </w:tc>
        <w:tc>
          <w:tcPr>
            <w:tcW w:w="988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D3E5D" w:rsidTr="00B27F90">
        <w:trPr>
          <w:trHeight w:val="285"/>
          <w:jc w:val="center"/>
        </w:trPr>
        <w:tc>
          <w:tcPr>
            <w:tcW w:w="807" w:type="dxa"/>
          </w:tcPr>
          <w:p w:rsidR="00C15F1C" w:rsidRDefault="00C15F1C" w:rsidP="003E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39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Литература в таблицах и схемах</w:t>
            </w:r>
          </w:p>
        </w:tc>
        <w:tc>
          <w:tcPr>
            <w:tcW w:w="2172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О.Н.Гусева</w:t>
            </w:r>
          </w:p>
        </w:tc>
        <w:tc>
          <w:tcPr>
            <w:tcW w:w="1899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СПб</w:t>
            </w:r>
            <w:r>
              <w:rPr>
                <w:sz w:val="24"/>
                <w:szCs w:val="24"/>
                <w:lang w:val="tt-RU"/>
              </w:rPr>
              <w:t>, ООО “Виктория плюс”</w:t>
            </w:r>
          </w:p>
        </w:tc>
        <w:tc>
          <w:tcPr>
            <w:tcW w:w="1066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2016</w:t>
            </w:r>
          </w:p>
        </w:tc>
        <w:tc>
          <w:tcPr>
            <w:tcW w:w="988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D3E5D" w:rsidTr="00DE559C">
        <w:trPr>
          <w:trHeight w:val="225"/>
          <w:jc w:val="center"/>
        </w:trPr>
        <w:tc>
          <w:tcPr>
            <w:tcW w:w="807" w:type="dxa"/>
          </w:tcPr>
          <w:p w:rsidR="00C15F1C" w:rsidRDefault="00C15F1C" w:rsidP="003E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39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Литература в таблицах и схемах. Теория. История. Словарь.</w:t>
            </w:r>
          </w:p>
        </w:tc>
        <w:tc>
          <w:tcPr>
            <w:tcW w:w="2172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М.И.Мещерякова</w:t>
            </w:r>
          </w:p>
        </w:tc>
        <w:tc>
          <w:tcPr>
            <w:tcW w:w="1899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М.: Айрис-пресс</w:t>
            </w:r>
          </w:p>
        </w:tc>
        <w:tc>
          <w:tcPr>
            <w:tcW w:w="1066" w:type="dxa"/>
          </w:tcPr>
          <w:p w:rsidR="00C15F1C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2008</w:t>
            </w:r>
          </w:p>
        </w:tc>
        <w:tc>
          <w:tcPr>
            <w:tcW w:w="988" w:type="dxa"/>
          </w:tcPr>
          <w:p w:rsidR="00C15F1C" w:rsidRPr="005B3A5F" w:rsidRDefault="00C15F1C" w:rsidP="00DE559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CD3E5D" w:rsidTr="000D0B4E">
        <w:trPr>
          <w:trHeight w:val="840"/>
          <w:jc w:val="center"/>
        </w:trPr>
        <w:tc>
          <w:tcPr>
            <w:tcW w:w="807" w:type="dxa"/>
          </w:tcPr>
          <w:p w:rsidR="00C15F1C" w:rsidRPr="005B3A5F" w:rsidRDefault="00C15F1C" w:rsidP="003E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3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Большая школьная энциклопедия. Литература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 xml:space="preserve">В.Е. Красовский </w:t>
            </w:r>
          </w:p>
        </w:tc>
        <w:tc>
          <w:tcPr>
            <w:tcW w:w="189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Слово</w:t>
            </w:r>
          </w:p>
        </w:tc>
        <w:tc>
          <w:tcPr>
            <w:tcW w:w="1066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1999</w:t>
            </w:r>
          </w:p>
        </w:tc>
        <w:tc>
          <w:tcPr>
            <w:tcW w:w="988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CD3E5D" w:rsidTr="00DE559C">
        <w:trPr>
          <w:trHeight w:val="255"/>
          <w:jc w:val="center"/>
        </w:trPr>
        <w:tc>
          <w:tcPr>
            <w:tcW w:w="807" w:type="dxa"/>
          </w:tcPr>
          <w:p w:rsidR="00C15F1C" w:rsidRDefault="00C15F1C" w:rsidP="003E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3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 от «Слова о полку Игореве» до наших дней</w:t>
            </w:r>
          </w:p>
        </w:tc>
        <w:tc>
          <w:tcPr>
            <w:tcW w:w="2172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В.Н.Азбукин</w:t>
            </w:r>
          </w:p>
        </w:tc>
        <w:tc>
          <w:tcPr>
            <w:tcW w:w="189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 Казанского университета</w:t>
            </w:r>
          </w:p>
        </w:tc>
        <w:tc>
          <w:tcPr>
            <w:tcW w:w="1066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</w:p>
        </w:tc>
        <w:tc>
          <w:tcPr>
            <w:tcW w:w="988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DE559C">
      <w:pPr>
        <w:rPr>
          <w:b/>
          <w:sz w:val="24"/>
          <w:szCs w:val="24"/>
        </w:rPr>
      </w:pPr>
    </w:p>
    <w:p w:rsidR="00C15F1C" w:rsidRPr="008255F9" w:rsidRDefault="00C15F1C" w:rsidP="00DE559C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Методические пособия</w:t>
      </w:r>
      <w:r>
        <w:rPr>
          <w:b/>
          <w:sz w:val="24"/>
          <w:szCs w:val="24"/>
        </w:rPr>
        <w:t xml:space="preserve"> по русскому языку и литературе</w:t>
      </w: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925"/>
        <w:gridCol w:w="2119"/>
        <w:gridCol w:w="2164"/>
        <w:gridCol w:w="967"/>
        <w:gridCol w:w="763"/>
      </w:tblGrid>
      <w:tr w:rsidR="00C15F1C" w:rsidRPr="0029406E" w:rsidTr="00237E7A">
        <w:trPr>
          <w:trHeight w:val="841"/>
          <w:jc w:val="center"/>
        </w:trPr>
        <w:tc>
          <w:tcPr>
            <w:tcW w:w="456" w:type="dxa"/>
          </w:tcPr>
          <w:p w:rsidR="00C15F1C" w:rsidRPr="0029406E" w:rsidRDefault="00C15F1C" w:rsidP="00DE559C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№</w:t>
            </w:r>
          </w:p>
        </w:tc>
        <w:tc>
          <w:tcPr>
            <w:tcW w:w="2925" w:type="dxa"/>
          </w:tcPr>
          <w:p w:rsidR="00C15F1C" w:rsidRPr="00A65042" w:rsidRDefault="00C15F1C" w:rsidP="00DE559C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Название</w:t>
            </w:r>
          </w:p>
        </w:tc>
        <w:tc>
          <w:tcPr>
            <w:tcW w:w="2119" w:type="dxa"/>
          </w:tcPr>
          <w:p w:rsidR="00C15F1C" w:rsidRPr="00A65042" w:rsidRDefault="00C15F1C" w:rsidP="00DE559C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Автор</w:t>
            </w:r>
          </w:p>
        </w:tc>
        <w:tc>
          <w:tcPr>
            <w:tcW w:w="2164" w:type="dxa"/>
          </w:tcPr>
          <w:p w:rsidR="00C15F1C" w:rsidRPr="00A65042" w:rsidRDefault="00C15F1C" w:rsidP="00DE559C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967" w:type="dxa"/>
          </w:tcPr>
          <w:p w:rsidR="00C15F1C" w:rsidRPr="00A65042" w:rsidRDefault="00C15F1C" w:rsidP="00DE559C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Год издания</w:t>
            </w:r>
          </w:p>
        </w:tc>
        <w:tc>
          <w:tcPr>
            <w:tcW w:w="763" w:type="dxa"/>
          </w:tcPr>
          <w:p w:rsidR="00C15F1C" w:rsidRPr="0029406E" w:rsidRDefault="00C15F1C" w:rsidP="00DE559C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Кол. экз.</w:t>
            </w:r>
          </w:p>
        </w:tc>
      </w:tr>
      <w:tr w:rsidR="00C15F1C" w:rsidRPr="005B3A5F" w:rsidTr="00237E7A">
        <w:trPr>
          <w:trHeight w:val="481"/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Уроки русского языка в 5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B3A5F">
              <w:rPr>
                <w:bCs/>
                <w:sz w:val="24"/>
                <w:szCs w:val="24"/>
              </w:rPr>
              <w:t>классе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spacing w:after="240"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Г.А. Богданова</w:t>
            </w:r>
          </w:p>
        </w:tc>
        <w:tc>
          <w:tcPr>
            <w:tcW w:w="2164" w:type="dxa"/>
          </w:tcPr>
          <w:p w:rsidR="00C15F1C" w:rsidRPr="005B3A5F" w:rsidRDefault="00C15F1C" w:rsidP="00B27F90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</w:rPr>
              <w:t>1999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2.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Уроки русского языка в 5классе.</w:t>
            </w:r>
            <w:r w:rsidRPr="005B3A5F">
              <w:rPr>
                <w:rStyle w:val="Strong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3A5F">
              <w:rPr>
                <w:rStyle w:val="Strong"/>
                <w:b w:val="0"/>
                <w:color w:val="000000"/>
                <w:sz w:val="24"/>
                <w:szCs w:val="24"/>
                <w:shd w:val="clear" w:color="auto" w:fill="FFFFFF"/>
              </w:rPr>
              <w:t>Поурочные планы (по программе М. М. Разумовской)»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color w:val="333333"/>
                <w:sz w:val="24"/>
                <w:szCs w:val="24"/>
                <w:shd w:val="clear" w:color="auto" w:fill="FFFFFF"/>
              </w:rPr>
              <w:t xml:space="preserve"> Н.О.Крамаренко 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М.:</w:t>
            </w:r>
            <w:r w:rsidRPr="005B3A5F">
              <w:rPr>
                <w:color w:val="000000"/>
                <w:sz w:val="24"/>
                <w:szCs w:val="24"/>
                <w:shd w:val="clear" w:color="auto" w:fill="FFFFFF"/>
              </w:rPr>
              <w:t>Издательство «Учитель»</w:t>
            </w:r>
            <w:r w:rsidRPr="005B3A5F">
              <w:rPr>
                <w:sz w:val="24"/>
                <w:szCs w:val="24"/>
              </w:rPr>
              <w:br/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</w:rPr>
              <w:t>2004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Сборник элективных курсов. Русский язык.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Н.М. Божко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Учитель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2007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Воспитание у учащихся интереса к изучению русского языка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И.М. Подгаецкая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Просвещение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1985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Сочинения по картинам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В.И. Воробьева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Астрель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2002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Современная русская литература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М. А. Черняк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Эксмо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both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2007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trHeight w:val="330"/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925" w:type="dxa"/>
          </w:tcPr>
          <w:p w:rsidR="00C15F1C" w:rsidRDefault="00C15F1C" w:rsidP="00DE559C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</w:t>
            </w:r>
          </w:p>
        </w:tc>
        <w:tc>
          <w:tcPr>
            <w:tcW w:w="2119" w:type="dxa"/>
          </w:tcPr>
          <w:p w:rsidR="00C15F1C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Е.В.Железнова</w:t>
            </w:r>
          </w:p>
        </w:tc>
        <w:tc>
          <w:tcPr>
            <w:tcW w:w="2164" w:type="dxa"/>
          </w:tcPr>
          <w:p w:rsidR="00C15F1C" w:rsidRDefault="00C15F1C" w:rsidP="00DE559C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М.: Эксмо</w:t>
            </w:r>
          </w:p>
        </w:tc>
        <w:tc>
          <w:tcPr>
            <w:tcW w:w="967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2017</w:t>
            </w:r>
          </w:p>
        </w:tc>
        <w:tc>
          <w:tcPr>
            <w:tcW w:w="763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237E7A">
        <w:trPr>
          <w:trHeight w:val="210"/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925" w:type="dxa"/>
          </w:tcPr>
          <w:p w:rsidR="00C15F1C" w:rsidRDefault="00C15F1C" w:rsidP="00DE559C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Нормы речи.</w:t>
            </w:r>
          </w:p>
        </w:tc>
        <w:tc>
          <w:tcPr>
            <w:tcW w:w="2119" w:type="dxa"/>
          </w:tcPr>
          <w:p w:rsidR="00C15F1C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Н.А.Сенина</w:t>
            </w:r>
          </w:p>
        </w:tc>
        <w:tc>
          <w:tcPr>
            <w:tcW w:w="2164" w:type="dxa"/>
          </w:tcPr>
          <w:p w:rsidR="00C15F1C" w:rsidRDefault="00C15F1C" w:rsidP="00DE559C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Ростов на Дону: ООО “Легион”</w:t>
            </w:r>
          </w:p>
        </w:tc>
        <w:tc>
          <w:tcPr>
            <w:tcW w:w="967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2013</w:t>
            </w:r>
          </w:p>
        </w:tc>
        <w:tc>
          <w:tcPr>
            <w:tcW w:w="763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spacing w:line="240" w:lineRule="atLeast"/>
              <w:rPr>
                <w:bCs/>
                <w:sz w:val="24"/>
                <w:szCs w:val="24"/>
                <w:lang w:val="tt-RU"/>
              </w:rPr>
            </w:pPr>
            <w:r w:rsidRPr="005B3A5F">
              <w:rPr>
                <w:bCs/>
                <w:sz w:val="24"/>
                <w:szCs w:val="24"/>
                <w:lang w:val="tt-RU"/>
              </w:rPr>
              <w:t>Поурочные разработки по русскому языку 9 класс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Н.В.Егорова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2006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Поурочные разработки по русскому языку 10 класс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И.В.Золотарева, Л.П. Дмитриева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2005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spacing w:line="240" w:lineRule="atLeast"/>
              <w:rPr>
                <w:bCs/>
                <w:sz w:val="24"/>
                <w:szCs w:val="24"/>
                <w:lang w:val="tt-RU"/>
              </w:rPr>
            </w:pPr>
            <w:r w:rsidRPr="005B3A5F">
              <w:rPr>
                <w:bCs/>
                <w:sz w:val="24"/>
                <w:szCs w:val="24"/>
                <w:lang w:val="tt-RU"/>
              </w:rPr>
              <w:t>Поурочные разработки по литературе 7 класс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 xml:space="preserve">И.В.Золотарева, С. М. Аникина 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2004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Литература 8 класс поурочные планы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 xml:space="preserve">С.Б.Шадрина 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Учитель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2010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Поурочные разработки по литературе 8 класс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И.В. Золотарева, Т.А. Крысова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2004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trHeight w:val="885"/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925" w:type="dxa"/>
          </w:tcPr>
          <w:p w:rsidR="00C15F1C" w:rsidRPr="005B3A5F" w:rsidRDefault="00C15F1C" w:rsidP="00DE559C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Поурочные разработки по литературе 9 класс</w:t>
            </w:r>
          </w:p>
        </w:tc>
        <w:tc>
          <w:tcPr>
            <w:tcW w:w="2119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И. В. Золотарева, Н. В. Егорова</w:t>
            </w:r>
          </w:p>
        </w:tc>
        <w:tc>
          <w:tcPr>
            <w:tcW w:w="2164" w:type="dxa"/>
          </w:tcPr>
          <w:p w:rsidR="00C15F1C" w:rsidRPr="005B3A5F" w:rsidRDefault="00C15F1C" w:rsidP="00DE559C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2005</w:t>
            </w:r>
          </w:p>
        </w:tc>
        <w:tc>
          <w:tcPr>
            <w:tcW w:w="763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237E7A">
        <w:trPr>
          <w:trHeight w:val="210"/>
          <w:jc w:val="center"/>
        </w:trPr>
        <w:tc>
          <w:tcPr>
            <w:tcW w:w="456" w:type="dxa"/>
          </w:tcPr>
          <w:p w:rsidR="00C15F1C" w:rsidRPr="005B3A5F" w:rsidRDefault="00C15F1C" w:rsidP="00E806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925" w:type="dxa"/>
          </w:tcPr>
          <w:p w:rsidR="00C15F1C" w:rsidRPr="005B3A5F" w:rsidRDefault="00C15F1C" w:rsidP="00E8067F">
            <w:pPr>
              <w:spacing w:line="240" w:lineRule="atLeast"/>
              <w:rPr>
                <w:bCs/>
                <w:sz w:val="24"/>
                <w:szCs w:val="24"/>
              </w:rPr>
            </w:pPr>
            <w:r w:rsidRPr="005B3A5F">
              <w:rPr>
                <w:bCs/>
                <w:sz w:val="24"/>
                <w:szCs w:val="24"/>
              </w:rPr>
              <w:t>Поурочные разработки по русской литературе 11 класс</w:t>
            </w:r>
          </w:p>
        </w:tc>
        <w:tc>
          <w:tcPr>
            <w:tcW w:w="2119" w:type="dxa"/>
          </w:tcPr>
          <w:p w:rsidR="00C15F1C" w:rsidRPr="005B3A5F" w:rsidRDefault="00C15F1C" w:rsidP="00E8067F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Н.В. Егорова, И. В. Золотарева</w:t>
            </w:r>
          </w:p>
        </w:tc>
        <w:tc>
          <w:tcPr>
            <w:tcW w:w="2164" w:type="dxa"/>
          </w:tcPr>
          <w:p w:rsidR="00C15F1C" w:rsidRPr="005B3A5F" w:rsidRDefault="00C15F1C" w:rsidP="00E8067F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ВАКО</w:t>
            </w:r>
          </w:p>
        </w:tc>
        <w:tc>
          <w:tcPr>
            <w:tcW w:w="967" w:type="dxa"/>
          </w:tcPr>
          <w:p w:rsidR="00C15F1C" w:rsidRPr="005B3A5F" w:rsidRDefault="00C15F1C" w:rsidP="00E8067F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2002</w:t>
            </w:r>
          </w:p>
        </w:tc>
        <w:tc>
          <w:tcPr>
            <w:tcW w:w="763" w:type="dxa"/>
          </w:tcPr>
          <w:p w:rsidR="00C15F1C" w:rsidRPr="005B3A5F" w:rsidRDefault="00C15F1C" w:rsidP="00E8067F">
            <w:pPr>
              <w:jc w:val="center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1</w:t>
            </w:r>
          </w:p>
        </w:tc>
      </w:tr>
      <w:tr w:rsidR="00C15F1C" w:rsidRPr="005B3A5F" w:rsidTr="0017224F">
        <w:trPr>
          <w:trHeight w:val="705"/>
          <w:jc w:val="center"/>
        </w:trPr>
        <w:tc>
          <w:tcPr>
            <w:tcW w:w="456" w:type="dxa"/>
          </w:tcPr>
          <w:p w:rsidR="00C15F1C" w:rsidRPr="005B3A5F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925" w:type="dxa"/>
          </w:tcPr>
          <w:p w:rsidR="00C15F1C" w:rsidRPr="000D0B4E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произведения в кратком изложении. Литература. 11 класс.</w:t>
            </w:r>
          </w:p>
        </w:tc>
        <w:tc>
          <w:tcPr>
            <w:tcW w:w="2119" w:type="dxa"/>
          </w:tcPr>
          <w:p w:rsidR="00C15F1C" w:rsidRPr="000D0B4E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И.Н.Архарова</w:t>
            </w:r>
          </w:p>
        </w:tc>
        <w:tc>
          <w:tcPr>
            <w:tcW w:w="2164" w:type="dxa"/>
          </w:tcPr>
          <w:p w:rsidR="00C15F1C" w:rsidRPr="000D0B4E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ООО «Издательство АСТ»</w:t>
            </w:r>
          </w:p>
        </w:tc>
        <w:tc>
          <w:tcPr>
            <w:tcW w:w="967" w:type="dxa"/>
          </w:tcPr>
          <w:p w:rsidR="00C15F1C" w:rsidRPr="000D0B4E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2003</w:t>
            </w:r>
          </w:p>
        </w:tc>
        <w:tc>
          <w:tcPr>
            <w:tcW w:w="763" w:type="dxa"/>
          </w:tcPr>
          <w:p w:rsidR="00C15F1C" w:rsidRPr="000D0B4E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</w:t>
            </w:r>
          </w:p>
        </w:tc>
      </w:tr>
      <w:tr w:rsidR="00C15F1C" w:rsidRPr="005B3A5F" w:rsidTr="0017224F">
        <w:trPr>
          <w:trHeight w:val="1005"/>
          <w:jc w:val="center"/>
        </w:trPr>
        <w:tc>
          <w:tcPr>
            <w:tcW w:w="456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925" w:type="dxa"/>
          </w:tcPr>
          <w:p w:rsidR="00C15F1C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Конспекты уроков для учителя литературы. 11 класс. Серебряный век русской поэзии.</w:t>
            </w:r>
          </w:p>
        </w:tc>
        <w:tc>
          <w:tcPr>
            <w:tcW w:w="2119" w:type="dxa"/>
          </w:tcPr>
          <w:p w:rsidR="00C15F1C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Л.Г.Максидонова</w:t>
            </w:r>
          </w:p>
        </w:tc>
        <w:tc>
          <w:tcPr>
            <w:tcW w:w="2164" w:type="dxa"/>
          </w:tcPr>
          <w:p w:rsidR="00C15F1C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Гуманит. Изд. Центр ВЛАДОС</w:t>
            </w:r>
          </w:p>
        </w:tc>
        <w:tc>
          <w:tcPr>
            <w:tcW w:w="967" w:type="dxa"/>
          </w:tcPr>
          <w:p w:rsidR="00C15F1C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1999</w:t>
            </w:r>
          </w:p>
        </w:tc>
        <w:tc>
          <w:tcPr>
            <w:tcW w:w="763" w:type="dxa"/>
          </w:tcPr>
          <w:p w:rsidR="00C15F1C" w:rsidRDefault="00C15F1C" w:rsidP="00172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5B3A5F" w:rsidTr="0017224F">
        <w:trPr>
          <w:trHeight w:val="240"/>
          <w:jc w:val="center"/>
        </w:trPr>
        <w:tc>
          <w:tcPr>
            <w:tcW w:w="456" w:type="dxa"/>
          </w:tcPr>
          <w:p w:rsidR="00C15F1C" w:rsidRDefault="00C15F1C" w:rsidP="00DE55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925" w:type="dxa"/>
          </w:tcPr>
          <w:p w:rsidR="00C15F1C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Конспекты уроков для учителя литературы. 11 класс. Обзорные уроки для подготовки к экзаменам. 20 век.</w:t>
            </w:r>
          </w:p>
        </w:tc>
        <w:tc>
          <w:tcPr>
            <w:tcW w:w="2119" w:type="dxa"/>
          </w:tcPr>
          <w:p w:rsidR="00C15F1C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И.П.Карпов</w:t>
            </w:r>
          </w:p>
        </w:tc>
        <w:tc>
          <w:tcPr>
            <w:tcW w:w="2164" w:type="dxa"/>
          </w:tcPr>
          <w:p w:rsidR="00C15F1C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Гуманит. Изд. Центр ВЛАДОС</w:t>
            </w:r>
          </w:p>
        </w:tc>
        <w:tc>
          <w:tcPr>
            <w:tcW w:w="967" w:type="dxa"/>
          </w:tcPr>
          <w:p w:rsidR="00C15F1C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2003</w:t>
            </w:r>
          </w:p>
        </w:tc>
        <w:tc>
          <w:tcPr>
            <w:tcW w:w="763" w:type="dxa"/>
          </w:tcPr>
          <w:p w:rsidR="00C15F1C" w:rsidRDefault="00C15F1C" w:rsidP="00172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C15F1C" w:rsidRDefault="00C15F1C" w:rsidP="00C102D3">
      <w:pPr>
        <w:jc w:val="center"/>
        <w:rPr>
          <w:b/>
          <w:sz w:val="24"/>
          <w:szCs w:val="24"/>
        </w:rPr>
      </w:pPr>
    </w:p>
    <w:p w:rsidR="00C15F1C" w:rsidRPr="001B1436" w:rsidRDefault="00C15F1C" w:rsidP="00C102D3">
      <w:pPr>
        <w:jc w:val="center"/>
        <w:rPr>
          <w:b/>
          <w:sz w:val="24"/>
          <w:szCs w:val="24"/>
        </w:rPr>
      </w:pPr>
      <w:r w:rsidRPr="001B1436">
        <w:rPr>
          <w:b/>
          <w:sz w:val="24"/>
          <w:szCs w:val="24"/>
        </w:rPr>
        <w:t>Материал по подготовке к ОГЭ, ЕГЭ</w:t>
      </w:r>
    </w:p>
    <w:p w:rsidR="00C15F1C" w:rsidRPr="00C102D3" w:rsidRDefault="00C15F1C" w:rsidP="00DE559C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896"/>
        <w:gridCol w:w="2103"/>
        <w:gridCol w:w="2145"/>
        <w:gridCol w:w="1036"/>
        <w:gridCol w:w="758"/>
      </w:tblGrid>
      <w:tr w:rsidR="00C15F1C" w:rsidRPr="0029406E" w:rsidTr="00C102D3">
        <w:trPr>
          <w:jc w:val="center"/>
        </w:trPr>
        <w:tc>
          <w:tcPr>
            <w:tcW w:w="456" w:type="dxa"/>
          </w:tcPr>
          <w:p w:rsidR="00C15F1C" w:rsidRPr="00C102D3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 w:rsidRPr="00C102D3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925" w:type="dxa"/>
          </w:tcPr>
          <w:p w:rsidR="00C15F1C" w:rsidRPr="00C102D3" w:rsidRDefault="00C15F1C" w:rsidP="00C102D3">
            <w:pPr>
              <w:jc w:val="both"/>
              <w:rPr>
                <w:sz w:val="24"/>
                <w:szCs w:val="24"/>
              </w:rPr>
            </w:pPr>
            <w:r w:rsidRPr="00C102D3">
              <w:rPr>
                <w:sz w:val="24"/>
                <w:szCs w:val="24"/>
              </w:rPr>
              <w:t>Название</w:t>
            </w:r>
          </w:p>
        </w:tc>
        <w:tc>
          <w:tcPr>
            <w:tcW w:w="2119" w:type="dxa"/>
          </w:tcPr>
          <w:p w:rsidR="00C15F1C" w:rsidRPr="00C102D3" w:rsidRDefault="00C15F1C" w:rsidP="00C102D3">
            <w:pPr>
              <w:jc w:val="both"/>
              <w:rPr>
                <w:sz w:val="24"/>
                <w:szCs w:val="24"/>
              </w:rPr>
            </w:pPr>
            <w:r w:rsidRPr="00C102D3">
              <w:rPr>
                <w:sz w:val="24"/>
                <w:szCs w:val="24"/>
              </w:rPr>
              <w:t>Автор</w:t>
            </w:r>
          </w:p>
        </w:tc>
        <w:tc>
          <w:tcPr>
            <w:tcW w:w="2164" w:type="dxa"/>
          </w:tcPr>
          <w:p w:rsidR="00C15F1C" w:rsidRPr="00C102D3" w:rsidRDefault="00C15F1C" w:rsidP="00C102D3">
            <w:pPr>
              <w:jc w:val="both"/>
              <w:rPr>
                <w:sz w:val="24"/>
                <w:szCs w:val="24"/>
              </w:rPr>
            </w:pPr>
            <w:r w:rsidRPr="00C102D3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67" w:type="dxa"/>
          </w:tcPr>
          <w:p w:rsidR="00C15F1C" w:rsidRPr="00C102D3" w:rsidRDefault="00C15F1C" w:rsidP="00C102D3">
            <w:pPr>
              <w:jc w:val="both"/>
              <w:rPr>
                <w:sz w:val="24"/>
                <w:szCs w:val="24"/>
              </w:rPr>
            </w:pPr>
            <w:r w:rsidRPr="00C102D3">
              <w:rPr>
                <w:sz w:val="24"/>
                <w:szCs w:val="24"/>
              </w:rPr>
              <w:t>Год издания</w:t>
            </w:r>
          </w:p>
        </w:tc>
        <w:tc>
          <w:tcPr>
            <w:tcW w:w="763" w:type="dxa"/>
          </w:tcPr>
          <w:p w:rsidR="00C15F1C" w:rsidRPr="0029406E" w:rsidRDefault="00C15F1C" w:rsidP="00846E86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Кол. экз.</w:t>
            </w:r>
          </w:p>
        </w:tc>
      </w:tr>
      <w:tr w:rsidR="00C15F1C" w:rsidRPr="005B3A5F" w:rsidTr="00C102D3">
        <w:trPr>
          <w:trHeight w:val="600"/>
          <w:jc w:val="center"/>
        </w:trPr>
        <w:tc>
          <w:tcPr>
            <w:tcW w:w="456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925" w:type="dxa"/>
          </w:tcPr>
          <w:p w:rsidR="00C15F1C" w:rsidRPr="005B3A5F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язык. Готовимся к ОГЭ.</w:t>
            </w:r>
          </w:p>
        </w:tc>
        <w:tc>
          <w:tcPr>
            <w:tcW w:w="2119" w:type="dxa"/>
          </w:tcPr>
          <w:p w:rsidR="00C15F1C" w:rsidRPr="005B3A5F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Е.В.Амелина</w:t>
            </w:r>
          </w:p>
        </w:tc>
        <w:tc>
          <w:tcPr>
            <w:tcW w:w="2164" w:type="dxa"/>
          </w:tcPr>
          <w:p w:rsidR="00C15F1C" w:rsidRPr="005B3A5F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 на Дону: Феникс</w:t>
            </w:r>
          </w:p>
        </w:tc>
        <w:tc>
          <w:tcPr>
            <w:tcW w:w="967" w:type="dxa"/>
          </w:tcPr>
          <w:p w:rsidR="00C15F1C" w:rsidRPr="005B3A5F" w:rsidRDefault="00C15F1C" w:rsidP="00FD3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63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5B3A5F" w:rsidTr="00EE476A">
        <w:trPr>
          <w:trHeight w:val="1080"/>
          <w:jc w:val="center"/>
        </w:trPr>
        <w:tc>
          <w:tcPr>
            <w:tcW w:w="456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925" w:type="dxa"/>
          </w:tcPr>
          <w:p w:rsidR="00C15F1C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язык. Тесты с комментированными ответами для подготовки к ОГЭ</w:t>
            </w:r>
          </w:p>
        </w:tc>
        <w:tc>
          <w:tcPr>
            <w:tcW w:w="2119" w:type="dxa"/>
          </w:tcPr>
          <w:p w:rsidR="00C15F1C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А.Г.Нарушевич</w:t>
            </w:r>
          </w:p>
        </w:tc>
        <w:tc>
          <w:tcPr>
            <w:tcW w:w="2164" w:type="dxa"/>
          </w:tcPr>
          <w:p w:rsidR="00C15F1C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C15F1C" w:rsidRDefault="00C15F1C" w:rsidP="00FD3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63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5B3A5F" w:rsidTr="00C102D3">
        <w:trPr>
          <w:trHeight w:val="285"/>
          <w:jc w:val="center"/>
        </w:trPr>
        <w:tc>
          <w:tcPr>
            <w:tcW w:w="456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</w:p>
        </w:tc>
        <w:tc>
          <w:tcPr>
            <w:tcW w:w="2925" w:type="dxa"/>
          </w:tcPr>
          <w:p w:rsidR="00C15F1C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ОГЭ. Русский язык. Отличный результат.</w:t>
            </w:r>
          </w:p>
        </w:tc>
        <w:tc>
          <w:tcPr>
            <w:tcW w:w="2119" w:type="dxa"/>
          </w:tcPr>
          <w:p w:rsidR="00C15F1C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2164" w:type="dxa"/>
          </w:tcPr>
          <w:p w:rsidR="00C15F1C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Издательство «Национальное образование»</w:t>
            </w:r>
          </w:p>
        </w:tc>
        <w:tc>
          <w:tcPr>
            <w:tcW w:w="967" w:type="dxa"/>
          </w:tcPr>
          <w:p w:rsidR="00C15F1C" w:rsidRDefault="00C15F1C" w:rsidP="00FD3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63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RPr="005B3A5F" w:rsidTr="00846E86">
        <w:trPr>
          <w:trHeight w:val="840"/>
          <w:jc w:val="center"/>
        </w:trPr>
        <w:tc>
          <w:tcPr>
            <w:tcW w:w="456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925" w:type="dxa"/>
          </w:tcPr>
          <w:p w:rsidR="00C15F1C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за шагом к ЕГЭ по русскому языку: рабочая тетрадь. 10-11 классы</w:t>
            </w:r>
          </w:p>
        </w:tc>
        <w:tc>
          <w:tcPr>
            <w:tcW w:w="2119" w:type="dxa"/>
          </w:tcPr>
          <w:p w:rsidR="00C15F1C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М.М.Казбек-Казиева</w:t>
            </w:r>
          </w:p>
        </w:tc>
        <w:tc>
          <w:tcPr>
            <w:tcW w:w="2164" w:type="dxa"/>
          </w:tcPr>
          <w:p w:rsidR="00C15F1C" w:rsidRDefault="00C15F1C" w:rsidP="00846E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ВАКО</w:t>
            </w:r>
          </w:p>
        </w:tc>
        <w:tc>
          <w:tcPr>
            <w:tcW w:w="967" w:type="dxa"/>
          </w:tcPr>
          <w:p w:rsidR="00C15F1C" w:rsidRDefault="00C15F1C" w:rsidP="00FD3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63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RPr="005B3A5F" w:rsidTr="00846E86">
        <w:trPr>
          <w:trHeight w:val="467"/>
          <w:jc w:val="center"/>
        </w:trPr>
        <w:tc>
          <w:tcPr>
            <w:tcW w:w="456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925" w:type="dxa"/>
          </w:tcPr>
          <w:p w:rsidR="00C15F1C" w:rsidRPr="005B3A5F" w:rsidRDefault="00C15F1C" w:rsidP="00846E86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ЕГЭ 2020</w:t>
            </w:r>
            <w:r w:rsidRPr="005B3A5F">
              <w:rPr>
                <w:bCs/>
                <w:sz w:val="24"/>
                <w:szCs w:val="24"/>
              </w:rPr>
              <w:t xml:space="preserve">. Русский язык. комментарий к </w:t>
            </w:r>
            <w:r>
              <w:rPr>
                <w:bCs/>
                <w:sz w:val="24"/>
                <w:szCs w:val="24"/>
              </w:rPr>
              <w:t>ЕГЭ</w:t>
            </w:r>
          </w:p>
        </w:tc>
        <w:tc>
          <w:tcPr>
            <w:tcW w:w="2119" w:type="dxa"/>
          </w:tcPr>
          <w:p w:rsidR="00C15F1C" w:rsidRPr="005B3A5F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Г.Т. Егораева</w:t>
            </w:r>
          </w:p>
        </w:tc>
        <w:tc>
          <w:tcPr>
            <w:tcW w:w="2164" w:type="dxa"/>
          </w:tcPr>
          <w:p w:rsidR="00C15F1C" w:rsidRPr="005B3A5F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 w:rsidRPr="005B3A5F">
              <w:rPr>
                <w:sz w:val="24"/>
                <w:szCs w:val="24"/>
              </w:rPr>
              <w:t>Москва «Экзамен»</w:t>
            </w:r>
          </w:p>
        </w:tc>
        <w:tc>
          <w:tcPr>
            <w:tcW w:w="967" w:type="dxa"/>
          </w:tcPr>
          <w:p w:rsidR="00C15F1C" w:rsidRPr="005B3A5F" w:rsidRDefault="00C15F1C" w:rsidP="00FD3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63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846E86">
        <w:trPr>
          <w:trHeight w:val="270"/>
          <w:jc w:val="center"/>
        </w:trPr>
        <w:tc>
          <w:tcPr>
            <w:tcW w:w="456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925" w:type="dxa"/>
          </w:tcPr>
          <w:p w:rsidR="00C15F1C" w:rsidRPr="005B3A5F" w:rsidRDefault="00C15F1C" w:rsidP="00846E86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к экзамену по русскому языку</w:t>
            </w:r>
          </w:p>
        </w:tc>
        <w:tc>
          <w:tcPr>
            <w:tcW w:w="2119" w:type="dxa"/>
          </w:tcPr>
          <w:p w:rsidR="00C15F1C" w:rsidRPr="005B3A5F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М.В.Козулина</w:t>
            </w:r>
          </w:p>
        </w:tc>
        <w:tc>
          <w:tcPr>
            <w:tcW w:w="2164" w:type="dxa"/>
          </w:tcPr>
          <w:p w:rsidR="00C15F1C" w:rsidRPr="005B3A5F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Саратов: Лицей</w:t>
            </w:r>
          </w:p>
        </w:tc>
        <w:tc>
          <w:tcPr>
            <w:tcW w:w="967" w:type="dxa"/>
          </w:tcPr>
          <w:p w:rsidR="00C15F1C" w:rsidRPr="005B3A5F" w:rsidRDefault="00C15F1C" w:rsidP="00FD3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763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846E86">
        <w:trPr>
          <w:trHeight w:val="795"/>
          <w:jc w:val="center"/>
        </w:trPr>
        <w:tc>
          <w:tcPr>
            <w:tcW w:w="456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925" w:type="dxa"/>
          </w:tcPr>
          <w:p w:rsidR="00C15F1C" w:rsidRPr="005B3A5F" w:rsidRDefault="00C15F1C" w:rsidP="00846E86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Практикум по русскому языку: подготовка к выполнению заданий части 1.</w:t>
            </w:r>
          </w:p>
        </w:tc>
        <w:tc>
          <w:tcPr>
            <w:tcW w:w="2119" w:type="dxa"/>
          </w:tcPr>
          <w:p w:rsidR="00C15F1C" w:rsidRPr="005B3A5F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Т.Н.Назарова</w:t>
            </w:r>
          </w:p>
        </w:tc>
        <w:tc>
          <w:tcPr>
            <w:tcW w:w="2164" w:type="dxa"/>
          </w:tcPr>
          <w:p w:rsidR="00C15F1C" w:rsidRPr="005B3A5F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«Экзамен»</w:t>
            </w:r>
          </w:p>
        </w:tc>
        <w:tc>
          <w:tcPr>
            <w:tcW w:w="967" w:type="dxa"/>
          </w:tcPr>
          <w:p w:rsidR="00C15F1C" w:rsidRPr="005B3A5F" w:rsidRDefault="00C15F1C" w:rsidP="00FD3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63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 w:rsidRPr="005B3A5F"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FD3A33">
        <w:trPr>
          <w:trHeight w:val="1380"/>
          <w:jc w:val="center"/>
        </w:trPr>
        <w:tc>
          <w:tcPr>
            <w:tcW w:w="456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925" w:type="dxa"/>
          </w:tcPr>
          <w:p w:rsidR="00C15F1C" w:rsidRPr="005B3A5F" w:rsidRDefault="00C15F1C" w:rsidP="00846E86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Сочинение на ЕГЭ. Курс интенсивной подготовки: учебно-методическое пособие</w:t>
            </w:r>
          </w:p>
        </w:tc>
        <w:tc>
          <w:tcPr>
            <w:tcW w:w="2119" w:type="dxa"/>
          </w:tcPr>
          <w:p w:rsidR="00C15F1C" w:rsidRPr="005B3A5F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Н.А.Сенина</w:t>
            </w:r>
          </w:p>
        </w:tc>
        <w:tc>
          <w:tcPr>
            <w:tcW w:w="2164" w:type="dxa"/>
          </w:tcPr>
          <w:p w:rsidR="00C15F1C" w:rsidRPr="005B3A5F" w:rsidRDefault="00C15F1C" w:rsidP="00846E86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Ростов на Дону: ООО “Легион”</w:t>
            </w:r>
          </w:p>
        </w:tc>
        <w:tc>
          <w:tcPr>
            <w:tcW w:w="967" w:type="dxa"/>
          </w:tcPr>
          <w:p w:rsidR="00C15F1C" w:rsidRPr="00340A60" w:rsidRDefault="00C15F1C" w:rsidP="00FD3A3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2011</w:t>
            </w:r>
          </w:p>
        </w:tc>
        <w:tc>
          <w:tcPr>
            <w:tcW w:w="763" w:type="dxa"/>
          </w:tcPr>
          <w:p w:rsidR="00C15F1C" w:rsidRPr="005B3A5F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0354C5">
        <w:trPr>
          <w:trHeight w:val="255"/>
          <w:jc w:val="center"/>
        </w:trPr>
        <w:tc>
          <w:tcPr>
            <w:tcW w:w="456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925" w:type="dxa"/>
          </w:tcPr>
          <w:p w:rsidR="00C15F1C" w:rsidRDefault="00C15F1C" w:rsidP="00846E86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ОГЭ 2021. ФИПИ. Русский язык: Типовые экзаменационные варианты: 36 вариантов</w:t>
            </w:r>
          </w:p>
        </w:tc>
        <w:tc>
          <w:tcPr>
            <w:tcW w:w="2119" w:type="dxa"/>
          </w:tcPr>
          <w:p w:rsidR="00C15F1C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2164" w:type="dxa"/>
          </w:tcPr>
          <w:p w:rsidR="00C15F1C" w:rsidRDefault="00C15F1C" w:rsidP="00846E86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Национальное образование</w:t>
            </w:r>
          </w:p>
        </w:tc>
        <w:tc>
          <w:tcPr>
            <w:tcW w:w="967" w:type="dxa"/>
          </w:tcPr>
          <w:p w:rsidR="00C15F1C" w:rsidRDefault="00C15F1C" w:rsidP="00FD3A3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</w:t>
            </w:r>
          </w:p>
        </w:tc>
        <w:tc>
          <w:tcPr>
            <w:tcW w:w="763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AE7F89">
        <w:trPr>
          <w:trHeight w:val="1320"/>
          <w:jc w:val="center"/>
        </w:trPr>
        <w:tc>
          <w:tcPr>
            <w:tcW w:w="456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925" w:type="dxa"/>
          </w:tcPr>
          <w:p w:rsidR="00C15F1C" w:rsidRDefault="00C15F1C" w:rsidP="00846E86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Интенсивный практический курс русского языка: орфография. Пунктуация: пособие для учащихся.</w:t>
            </w:r>
          </w:p>
        </w:tc>
        <w:tc>
          <w:tcPr>
            <w:tcW w:w="2119" w:type="dxa"/>
          </w:tcPr>
          <w:p w:rsidR="00C15F1C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О.А.Скрябина</w:t>
            </w:r>
          </w:p>
        </w:tc>
        <w:tc>
          <w:tcPr>
            <w:tcW w:w="2164" w:type="dxa"/>
          </w:tcPr>
          <w:p w:rsidR="00C15F1C" w:rsidRDefault="00C15F1C" w:rsidP="00846E86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967" w:type="dxa"/>
          </w:tcPr>
          <w:p w:rsidR="00C15F1C" w:rsidRDefault="00C15F1C" w:rsidP="00FD3A3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2006</w:t>
            </w:r>
          </w:p>
        </w:tc>
        <w:tc>
          <w:tcPr>
            <w:tcW w:w="763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RPr="005B3A5F" w:rsidTr="00846E86">
        <w:trPr>
          <w:trHeight w:val="315"/>
          <w:jc w:val="center"/>
        </w:trPr>
        <w:tc>
          <w:tcPr>
            <w:tcW w:w="456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925" w:type="dxa"/>
          </w:tcPr>
          <w:p w:rsidR="00C15F1C" w:rsidRDefault="00C15F1C" w:rsidP="00846E86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Готовимся К ЕГЭ и ОГЭ по-новому, или сам себе репетитор. Пособие для абитуриентов 3-х частях.</w:t>
            </w:r>
          </w:p>
        </w:tc>
        <w:tc>
          <w:tcPr>
            <w:tcW w:w="2119" w:type="dxa"/>
          </w:tcPr>
          <w:p w:rsidR="00C15F1C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Поповская Л.В.</w:t>
            </w:r>
          </w:p>
        </w:tc>
        <w:tc>
          <w:tcPr>
            <w:tcW w:w="2164" w:type="dxa"/>
          </w:tcPr>
          <w:p w:rsidR="00C15F1C" w:rsidRDefault="00C15F1C" w:rsidP="00846E8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Мини-тайп</w:t>
            </w:r>
          </w:p>
        </w:tc>
        <w:tc>
          <w:tcPr>
            <w:tcW w:w="967" w:type="dxa"/>
          </w:tcPr>
          <w:p w:rsidR="00C15F1C" w:rsidRDefault="00C15F1C" w:rsidP="00FD3A3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763" w:type="dxa"/>
          </w:tcPr>
          <w:p w:rsidR="00C15F1C" w:rsidRDefault="00C15F1C" w:rsidP="00846E8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Pr="005B3A5F" w:rsidRDefault="00C15F1C" w:rsidP="00EE476A">
      <w:pPr>
        <w:spacing w:line="360" w:lineRule="auto"/>
        <w:rPr>
          <w:b/>
          <w:sz w:val="24"/>
          <w:szCs w:val="24"/>
          <w:lang w:val="tt-RU"/>
        </w:rPr>
      </w:pPr>
    </w:p>
    <w:p w:rsidR="00C15F1C" w:rsidRPr="00756921" w:rsidRDefault="00C15F1C" w:rsidP="00DE559C">
      <w:pPr>
        <w:jc w:val="center"/>
        <w:rPr>
          <w:b/>
          <w:sz w:val="22"/>
          <w:szCs w:val="22"/>
          <w:lang w:val="tt-RU"/>
        </w:rPr>
      </w:pPr>
      <w:r w:rsidRPr="00756921">
        <w:rPr>
          <w:b/>
          <w:sz w:val="22"/>
          <w:szCs w:val="22"/>
          <w:lang w:val="tt-RU"/>
        </w:rPr>
        <w:t>Литература</w:t>
      </w:r>
    </w:p>
    <w:p w:rsidR="00C15F1C" w:rsidRPr="00756921" w:rsidRDefault="00C15F1C" w:rsidP="00DE559C">
      <w:pPr>
        <w:jc w:val="center"/>
        <w:rPr>
          <w:sz w:val="22"/>
          <w:szCs w:val="22"/>
          <w:lang w:val="tt-RU"/>
        </w:rPr>
      </w:pPr>
      <w:r w:rsidRPr="00756921">
        <w:rPr>
          <w:sz w:val="22"/>
          <w:szCs w:val="22"/>
          <w:lang w:val="tt-RU"/>
        </w:rPr>
        <w:t>(подписные издания , художественная литература  по программ</w:t>
      </w:r>
      <w:r>
        <w:rPr>
          <w:sz w:val="22"/>
          <w:szCs w:val="22"/>
          <w:lang w:val="tt-RU"/>
        </w:rPr>
        <w:t>е, книги для внеклассного чтения</w:t>
      </w:r>
      <w:r w:rsidRPr="00756921">
        <w:rPr>
          <w:sz w:val="22"/>
          <w:szCs w:val="22"/>
          <w:lang w:val="tt-RU"/>
        </w:rPr>
        <w:t>)</w:t>
      </w:r>
    </w:p>
    <w:tbl>
      <w:tblPr>
        <w:tblW w:w="9461" w:type="dxa"/>
        <w:jc w:val="center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6"/>
        <w:gridCol w:w="2451"/>
        <w:gridCol w:w="2034"/>
        <w:gridCol w:w="2268"/>
        <w:gridCol w:w="967"/>
        <w:gridCol w:w="945"/>
      </w:tblGrid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Default="00C15F1C" w:rsidP="003A03E2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 xml:space="preserve">№ </w:t>
            </w:r>
          </w:p>
          <w:p w:rsidR="00C15F1C" w:rsidRPr="00756921" w:rsidRDefault="00C15F1C" w:rsidP="003A03E2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п\п</w:t>
            </w:r>
          </w:p>
        </w:tc>
        <w:tc>
          <w:tcPr>
            <w:tcW w:w="2451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Название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Автор</w:t>
            </w: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Год издания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Кол. экз.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1</w:t>
            </w:r>
          </w:p>
        </w:tc>
        <w:tc>
          <w:tcPr>
            <w:tcW w:w="2451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А.С.Пушкин «Избранные сочинения в 2-х томах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Самара: Самар. Дом печати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2 тома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2</w:t>
            </w:r>
          </w:p>
        </w:tc>
        <w:tc>
          <w:tcPr>
            <w:tcW w:w="2451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D1787B">
              <w:rPr>
                <w:sz w:val="22"/>
                <w:szCs w:val="22"/>
              </w:rPr>
              <w:t xml:space="preserve">Пушкин А.С. </w:t>
            </w:r>
            <w:r>
              <w:rPr>
                <w:sz w:val="22"/>
                <w:szCs w:val="22"/>
              </w:rPr>
              <w:t>«</w:t>
            </w:r>
            <w:r w:rsidRPr="00D1787B">
              <w:rPr>
                <w:sz w:val="22"/>
                <w:szCs w:val="22"/>
              </w:rPr>
              <w:t>Маленькие трагедии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034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Детская литература</w:t>
            </w:r>
          </w:p>
        </w:tc>
        <w:tc>
          <w:tcPr>
            <w:tcW w:w="967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1980</w:t>
            </w:r>
          </w:p>
        </w:tc>
        <w:tc>
          <w:tcPr>
            <w:tcW w:w="945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3</w:t>
            </w:r>
          </w:p>
        </w:tc>
        <w:tc>
          <w:tcPr>
            <w:tcW w:w="2451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любви. Русские поэты. А.С.Пушкин.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В.В.Владимиров</w:t>
            </w: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«Капитал»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4</w:t>
            </w:r>
          </w:p>
        </w:tc>
        <w:tc>
          <w:tcPr>
            <w:tcW w:w="2451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А.Пушкин «Евгений Онегин»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5</w:t>
            </w:r>
          </w:p>
        </w:tc>
        <w:tc>
          <w:tcPr>
            <w:tcW w:w="2451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Пушкин А.С. «</w:t>
            </w:r>
            <w:r>
              <w:rPr>
                <w:sz w:val="22"/>
                <w:szCs w:val="22"/>
              </w:rPr>
              <w:t>Драматические произведения. Проза</w:t>
            </w:r>
            <w:r w:rsidRPr="00E07EB0">
              <w:rPr>
                <w:sz w:val="22"/>
                <w:szCs w:val="22"/>
              </w:rPr>
              <w:t>»</w:t>
            </w:r>
          </w:p>
        </w:tc>
        <w:tc>
          <w:tcPr>
            <w:tcW w:w="2034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967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945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51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А.С.Пушкин «Песнь о вещем Олеге»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51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А.Чехов «</w:t>
            </w:r>
            <w:r w:rsidRPr="00756921">
              <w:rPr>
                <w:sz w:val="22"/>
                <w:szCs w:val="22"/>
              </w:rPr>
              <w:t>Толстый и тонкий».</w:t>
            </w:r>
            <w:r>
              <w:rPr>
                <w:sz w:val="22"/>
                <w:szCs w:val="22"/>
              </w:rPr>
              <w:t xml:space="preserve"> </w:t>
            </w:r>
            <w:r w:rsidRPr="00756921">
              <w:rPr>
                <w:sz w:val="22"/>
                <w:szCs w:val="22"/>
              </w:rPr>
              <w:t>Рассказы.</w:t>
            </w:r>
          </w:p>
        </w:tc>
        <w:tc>
          <w:tcPr>
            <w:tcW w:w="2034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967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1983</w:t>
            </w:r>
          </w:p>
        </w:tc>
        <w:tc>
          <w:tcPr>
            <w:tcW w:w="945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51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Русская поэзия и проза 18-19 веков.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Н.Е.Петропольская</w:t>
            </w: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Самара: «Самарский Дом печати»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3A03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</w:t>
            </w:r>
          </w:p>
        </w:tc>
        <w:tc>
          <w:tcPr>
            <w:tcW w:w="2451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М.Ю.Лермонтов «Бородино»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Детская литература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3A03E2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51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Н.Гоголь</w:t>
            </w:r>
            <w:r w:rsidRPr="00756921">
              <w:rPr>
                <w:sz w:val="22"/>
                <w:szCs w:val="22"/>
              </w:rPr>
              <w:t xml:space="preserve"> «Повести»</w:t>
            </w:r>
          </w:p>
        </w:tc>
        <w:tc>
          <w:tcPr>
            <w:tcW w:w="2034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967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782CDB">
              <w:rPr>
                <w:sz w:val="22"/>
                <w:szCs w:val="22"/>
              </w:rPr>
              <w:t>1983</w:t>
            </w:r>
          </w:p>
        </w:tc>
        <w:tc>
          <w:tcPr>
            <w:tcW w:w="945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451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И.Тургенев </w:t>
            </w:r>
            <w:r w:rsidRPr="00756921">
              <w:rPr>
                <w:color w:val="000000"/>
                <w:sz w:val="22"/>
                <w:szCs w:val="22"/>
                <w:shd w:val="clear" w:color="auto" w:fill="FFFFFF"/>
              </w:rPr>
              <w:t>"Накануне"</w:t>
            </w:r>
            <w:r w:rsidRPr="007569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756921">
              <w:rPr>
                <w:color w:val="000000"/>
                <w:sz w:val="22"/>
                <w:szCs w:val="22"/>
                <w:shd w:val="clear" w:color="auto" w:fill="FFFFFF"/>
              </w:rPr>
              <w:t>"Отцы и дети" "Степной король Лир"</w:t>
            </w:r>
            <w:r w:rsidRPr="007569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51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Н. В. Гоголь «Вечера на хуторе близ Диканьки. Миргород»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51" w:type="dxa"/>
          </w:tcPr>
          <w:p w:rsidR="00C15F1C" w:rsidRPr="007C5C6F" w:rsidRDefault="00C15F1C" w:rsidP="00DE559C">
            <w:pPr>
              <w:rPr>
                <w:b/>
                <w:sz w:val="22"/>
                <w:szCs w:val="22"/>
              </w:rPr>
            </w:pPr>
            <w:r w:rsidRPr="00782CDB">
              <w:rPr>
                <w:color w:val="000000"/>
                <w:sz w:val="22"/>
                <w:szCs w:val="22"/>
                <w:shd w:val="clear" w:color="auto" w:fill="FFFFFF"/>
              </w:rPr>
              <w:t>А.П.Чехов.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Повести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  <w:lang w:val="tt-RU"/>
              </w:rPr>
            </w:pPr>
            <w:r w:rsidRPr="00782CDB">
              <w:rPr>
                <w:sz w:val="22"/>
                <w:szCs w:val="22"/>
              </w:rPr>
              <w:t>М.: «</w:t>
            </w:r>
            <w:r>
              <w:rPr>
                <w:sz w:val="22"/>
                <w:szCs w:val="22"/>
              </w:rPr>
              <w:t>Советская Россия</w:t>
            </w:r>
            <w:r w:rsidRPr="00782CDB">
              <w:rPr>
                <w:sz w:val="22"/>
                <w:szCs w:val="22"/>
              </w:rPr>
              <w:t>»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spacing w:after="200" w:line="276" w:lineRule="auto"/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spacing w:after="200" w:line="276" w:lineRule="auto"/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51" w:type="dxa"/>
          </w:tcPr>
          <w:p w:rsidR="00C15F1C" w:rsidRPr="007C5C6F" w:rsidRDefault="00C15F1C" w:rsidP="00DE559C">
            <w:pPr>
              <w:rPr>
                <w:b/>
                <w:sz w:val="22"/>
                <w:szCs w:val="22"/>
              </w:rPr>
            </w:pP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Н. В. Гоголь «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Мертвые души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  <w:lang w:val="tt-RU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spacing w:after="200" w:line="276" w:lineRule="auto"/>
            </w:pPr>
            <w:r>
              <w:rPr>
                <w:sz w:val="22"/>
                <w:szCs w:val="22"/>
              </w:rPr>
              <w:t>1985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spacing w:after="200" w:line="276" w:lineRule="auto"/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51" w:type="dxa"/>
          </w:tcPr>
          <w:p w:rsidR="00C15F1C" w:rsidRPr="007C5C6F" w:rsidRDefault="00C15F1C" w:rsidP="00DE559C">
            <w:pPr>
              <w:rPr>
                <w:b/>
                <w:sz w:val="22"/>
                <w:szCs w:val="22"/>
              </w:rPr>
            </w:pP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Н. В. Гоголь «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Шинель</w:t>
            </w:r>
            <w:r w:rsidRPr="00E07EB0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034" w:type="dxa"/>
          </w:tcPr>
          <w:p w:rsidR="00C15F1C" w:rsidRPr="00756921" w:rsidRDefault="00C15F1C" w:rsidP="00DE559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756921" w:rsidRDefault="00C15F1C" w:rsidP="00DE559C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М.: Детская</w:t>
            </w:r>
            <w:r w:rsidRPr="00D1787B">
              <w:rPr>
                <w:sz w:val="22"/>
                <w:szCs w:val="22"/>
              </w:rPr>
              <w:t xml:space="preserve"> лит</w:t>
            </w:r>
            <w:r>
              <w:rPr>
                <w:sz w:val="22"/>
                <w:szCs w:val="22"/>
              </w:rPr>
              <w:t>ература</w:t>
            </w:r>
          </w:p>
        </w:tc>
        <w:tc>
          <w:tcPr>
            <w:tcW w:w="967" w:type="dxa"/>
          </w:tcPr>
          <w:p w:rsidR="00C15F1C" w:rsidRPr="00756921" w:rsidRDefault="00C15F1C" w:rsidP="00DE559C">
            <w:pPr>
              <w:spacing w:after="200" w:line="276" w:lineRule="auto"/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945" w:type="dxa"/>
          </w:tcPr>
          <w:p w:rsidR="00C15F1C" w:rsidRPr="00756921" w:rsidRDefault="00C15F1C" w:rsidP="00DE559C">
            <w:pPr>
              <w:spacing w:after="200" w:line="276" w:lineRule="auto"/>
            </w:pPr>
            <w: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51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 w:rsidRPr="000D0B4E">
              <w:rPr>
                <w:sz w:val="22"/>
                <w:szCs w:val="22"/>
              </w:rPr>
              <w:t>А.И.Куприн «Гранатовый браслет»</w:t>
            </w:r>
          </w:p>
        </w:tc>
        <w:tc>
          <w:tcPr>
            <w:tcW w:w="2034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Pr="000D0B4E" w:rsidRDefault="00C15F1C" w:rsidP="00DE559C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М.: Детская</w:t>
            </w:r>
            <w:r w:rsidRPr="00D1787B">
              <w:rPr>
                <w:sz w:val="22"/>
                <w:szCs w:val="22"/>
              </w:rPr>
              <w:t xml:space="preserve"> лит</w:t>
            </w:r>
            <w:r>
              <w:rPr>
                <w:sz w:val="22"/>
                <w:szCs w:val="22"/>
              </w:rPr>
              <w:t>ература</w:t>
            </w:r>
          </w:p>
        </w:tc>
        <w:tc>
          <w:tcPr>
            <w:tcW w:w="967" w:type="dxa"/>
          </w:tcPr>
          <w:p w:rsidR="00C15F1C" w:rsidRPr="000D0B4E" w:rsidRDefault="00C15F1C" w:rsidP="00DE559C">
            <w:pPr>
              <w:spacing w:after="200" w:line="276" w:lineRule="auto"/>
            </w:pPr>
            <w:r>
              <w:t>2002</w:t>
            </w:r>
          </w:p>
        </w:tc>
        <w:tc>
          <w:tcPr>
            <w:tcW w:w="945" w:type="dxa"/>
          </w:tcPr>
          <w:p w:rsidR="00C15F1C" w:rsidRPr="000D0B4E" w:rsidRDefault="00C15F1C" w:rsidP="00DE559C">
            <w:pPr>
              <w:spacing w:after="200" w:line="276" w:lineRule="auto"/>
            </w:pPr>
            <w:r>
              <w:t>1</w:t>
            </w:r>
          </w:p>
        </w:tc>
      </w:tr>
      <w:tr w:rsidR="00C15F1C" w:rsidRPr="00756921" w:rsidTr="000C1C2C">
        <w:trPr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451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М.А.Крылов. Басни.</w:t>
            </w:r>
          </w:p>
        </w:tc>
        <w:tc>
          <w:tcPr>
            <w:tcW w:w="2034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В.В.Владимиров</w:t>
            </w:r>
          </w:p>
        </w:tc>
        <w:tc>
          <w:tcPr>
            <w:tcW w:w="2268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«Капитал»</w:t>
            </w:r>
          </w:p>
        </w:tc>
        <w:tc>
          <w:tcPr>
            <w:tcW w:w="967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945" w:type="dxa"/>
          </w:tcPr>
          <w:p w:rsidR="00C15F1C" w:rsidRPr="00756921" w:rsidRDefault="00C15F1C" w:rsidP="00846E86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  <w:lang w:val="tt-RU"/>
              </w:rPr>
              <w:t>1</w:t>
            </w:r>
          </w:p>
        </w:tc>
      </w:tr>
      <w:tr w:rsidR="00C15F1C" w:rsidRPr="00756921" w:rsidTr="000C1C2C">
        <w:trPr>
          <w:trHeight w:val="705"/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451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Военная проза (Л.Толстой, М.Булгаков,  В.Астафьев, К.Воробьёв)</w:t>
            </w:r>
          </w:p>
        </w:tc>
        <w:tc>
          <w:tcPr>
            <w:tcW w:w="2034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Е.Л.Ерохина</w:t>
            </w:r>
          </w:p>
        </w:tc>
        <w:tc>
          <w:tcPr>
            <w:tcW w:w="2268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«Астрель»</w:t>
            </w:r>
          </w:p>
        </w:tc>
        <w:tc>
          <w:tcPr>
            <w:tcW w:w="967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</w:t>
            </w:r>
          </w:p>
        </w:tc>
        <w:tc>
          <w:tcPr>
            <w:tcW w:w="945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756921" w:rsidTr="000C1C2C">
        <w:trPr>
          <w:trHeight w:val="465"/>
          <w:jc w:val="center"/>
        </w:trPr>
        <w:tc>
          <w:tcPr>
            <w:tcW w:w="796" w:type="dxa"/>
          </w:tcPr>
          <w:p w:rsidR="00C15F1C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451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М.Горький «Макар Чудра»</w:t>
            </w:r>
          </w:p>
        </w:tc>
        <w:tc>
          <w:tcPr>
            <w:tcW w:w="2034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Издательство «Советская Россия»</w:t>
            </w:r>
          </w:p>
        </w:tc>
        <w:tc>
          <w:tcPr>
            <w:tcW w:w="967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</w:t>
            </w:r>
          </w:p>
        </w:tc>
        <w:tc>
          <w:tcPr>
            <w:tcW w:w="945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756921" w:rsidTr="000C1C2C">
        <w:trPr>
          <w:trHeight w:val="285"/>
          <w:jc w:val="center"/>
        </w:trPr>
        <w:tc>
          <w:tcPr>
            <w:tcW w:w="796" w:type="dxa"/>
          </w:tcPr>
          <w:p w:rsidR="00C15F1C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51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М.Горький «Рассказы»</w:t>
            </w:r>
          </w:p>
        </w:tc>
        <w:tc>
          <w:tcPr>
            <w:tcW w:w="2034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 w:rsidRPr="00E07EB0">
              <w:rPr>
                <w:sz w:val="22"/>
                <w:szCs w:val="22"/>
              </w:rPr>
              <w:t>М.: «Художественная   литература»</w:t>
            </w:r>
          </w:p>
        </w:tc>
        <w:tc>
          <w:tcPr>
            <w:tcW w:w="967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945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756921" w:rsidTr="000C1C2C">
        <w:trPr>
          <w:trHeight w:val="105"/>
          <w:jc w:val="center"/>
        </w:trPr>
        <w:tc>
          <w:tcPr>
            <w:tcW w:w="796" w:type="dxa"/>
          </w:tcPr>
          <w:p w:rsidR="00C15F1C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451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В.Г.Короленко «Дети подземелья»</w:t>
            </w:r>
          </w:p>
        </w:tc>
        <w:tc>
          <w:tcPr>
            <w:tcW w:w="2034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Издательство «Советская Россия»</w:t>
            </w:r>
          </w:p>
        </w:tc>
        <w:tc>
          <w:tcPr>
            <w:tcW w:w="967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</w:t>
            </w:r>
          </w:p>
        </w:tc>
        <w:tc>
          <w:tcPr>
            <w:tcW w:w="945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756921" w:rsidTr="000C1C2C">
        <w:trPr>
          <w:trHeight w:val="285"/>
          <w:jc w:val="center"/>
        </w:trPr>
        <w:tc>
          <w:tcPr>
            <w:tcW w:w="796" w:type="dxa"/>
          </w:tcPr>
          <w:p w:rsidR="00C15F1C" w:rsidRPr="00756921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451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Русские народные сказки</w:t>
            </w:r>
          </w:p>
        </w:tc>
        <w:tc>
          <w:tcPr>
            <w:tcW w:w="2034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Н.И.Сазонов</w:t>
            </w:r>
          </w:p>
        </w:tc>
        <w:tc>
          <w:tcPr>
            <w:tcW w:w="2268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Йошкар-Ола</w:t>
            </w:r>
          </w:p>
        </w:tc>
        <w:tc>
          <w:tcPr>
            <w:tcW w:w="967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1993</w:t>
            </w:r>
          </w:p>
        </w:tc>
        <w:tc>
          <w:tcPr>
            <w:tcW w:w="945" w:type="dxa"/>
          </w:tcPr>
          <w:p w:rsidR="00C15F1C" w:rsidRPr="000D0B4E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756921" w:rsidTr="000C1C2C">
        <w:trPr>
          <w:trHeight w:val="360"/>
          <w:jc w:val="center"/>
        </w:trPr>
        <w:tc>
          <w:tcPr>
            <w:tcW w:w="796" w:type="dxa"/>
          </w:tcPr>
          <w:p w:rsidR="00C15F1C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451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Гримм Я., Гримм В.К. Сказки.</w:t>
            </w:r>
          </w:p>
        </w:tc>
        <w:tc>
          <w:tcPr>
            <w:tcW w:w="2034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РТО «Отечество»</w:t>
            </w:r>
          </w:p>
        </w:tc>
        <w:tc>
          <w:tcPr>
            <w:tcW w:w="967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</w:t>
            </w:r>
          </w:p>
        </w:tc>
        <w:tc>
          <w:tcPr>
            <w:tcW w:w="945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15F1C" w:rsidRPr="00756921" w:rsidTr="000C1C2C">
        <w:trPr>
          <w:trHeight w:val="390"/>
          <w:jc w:val="center"/>
        </w:trPr>
        <w:tc>
          <w:tcPr>
            <w:tcW w:w="796" w:type="dxa"/>
          </w:tcPr>
          <w:p w:rsidR="00C15F1C" w:rsidRDefault="00C15F1C" w:rsidP="00DE559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451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Оноре де Бальзак «Гобсек»</w:t>
            </w:r>
          </w:p>
        </w:tc>
        <w:tc>
          <w:tcPr>
            <w:tcW w:w="2034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Детская</w:t>
            </w:r>
            <w:r w:rsidRPr="00D1787B">
              <w:rPr>
                <w:sz w:val="22"/>
                <w:szCs w:val="22"/>
              </w:rPr>
              <w:t xml:space="preserve"> лит</w:t>
            </w:r>
            <w:r>
              <w:rPr>
                <w:sz w:val="22"/>
                <w:szCs w:val="22"/>
              </w:rPr>
              <w:t>ература</w:t>
            </w:r>
          </w:p>
        </w:tc>
        <w:tc>
          <w:tcPr>
            <w:tcW w:w="967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1974</w:t>
            </w:r>
          </w:p>
        </w:tc>
        <w:tc>
          <w:tcPr>
            <w:tcW w:w="945" w:type="dxa"/>
          </w:tcPr>
          <w:p w:rsidR="00C15F1C" w:rsidRDefault="00C15F1C" w:rsidP="00DE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C15F1C" w:rsidRDefault="00C15F1C" w:rsidP="00DE559C">
      <w:pPr>
        <w:rPr>
          <w:b/>
          <w:sz w:val="24"/>
          <w:szCs w:val="24"/>
        </w:rPr>
      </w:pPr>
    </w:p>
    <w:p w:rsidR="00C15F1C" w:rsidRPr="004D651C" w:rsidRDefault="00C15F1C" w:rsidP="004D651C">
      <w:pPr>
        <w:jc w:val="both"/>
        <w:rPr>
          <w:b/>
          <w:sz w:val="24"/>
          <w:szCs w:val="24"/>
        </w:rPr>
      </w:pPr>
      <w:r w:rsidRPr="004D651C">
        <w:rPr>
          <w:b/>
          <w:sz w:val="24"/>
          <w:szCs w:val="24"/>
        </w:rPr>
        <w:t>Аудиоматериалы</w:t>
      </w: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260"/>
        <w:gridCol w:w="2268"/>
        <w:gridCol w:w="1985"/>
        <w:gridCol w:w="1606"/>
        <w:gridCol w:w="1820"/>
      </w:tblGrid>
      <w:tr w:rsidR="00C15F1C" w:rsidRPr="004D651C" w:rsidTr="004D651C">
        <w:trPr>
          <w:cantSplit/>
        </w:trPr>
        <w:tc>
          <w:tcPr>
            <w:tcW w:w="648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1260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985" w:type="dxa"/>
            <w:vAlign w:val="center"/>
          </w:tcPr>
          <w:p w:rsidR="00C15F1C" w:rsidRPr="004D651C" w:rsidRDefault="00C15F1C" w:rsidP="004D651C">
            <w:pPr>
              <w:ind w:left="-392" w:firstLine="392"/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06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820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Количество экземпляров</w:t>
            </w:r>
          </w:p>
        </w:tc>
      </w:tr>
      <w:tr w:rsidR="00C15F1C" w:rsidRPr="004D651C" w:rsidTr="004D651C">
        <w:trPr>
          <w:cantSplit/>
        </w:trPr>
        <w:tc>
          <w:tcPr>
            <w:tcW w:w="648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  <w:r w:rsidRPr="004D651C"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  <w:r w:rsidRPr="004D651C">
              <w:rPr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диски</w:t>
            </w:r>
          </w:p>
        </w:tc>
        <w:tc>
          <w:tcPr>
            <w:tcW w:w="1985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  <w:r w:rsidRPr="004D651C">
              <w:rPr>
                <w:sz w:val="24"/>
                <w:szCs w:val="24"/>
              </w:rPr>
              <w:t>1</w:t>
            </w:r>
          </w:p>
        </w:tc>
      </w:tr>
    </w:tbl>
    <w:p w:rsidR="00C15F1C" w:rsidRPr="004D651C" w:rsidRDefault="00C15F1C" w:rsidP="004D651C">
      <w:pPr>
        <w:jc w:val="both"/>
        <w:rPr>
          <w:b/>
          <w:sz w:val="24"/>
          <w:szCs w:val="24"/>
        </w:rPr>
      </w:pPr>
    </w:p>
    <w:p w:rsidR="00C15F1C" w:rsidRPr="004D651C" w:rsidRDefault="00C15F1C" w:rsidP="004D651C">
      <w:pPr>
        <w:jc w:val="both"/>
        <w:rPr>
          <w:b/>
          <w:sz w:val="24"/>
          <w:szCs w:val="24"/>
        </w:rPr>
      </w:pPr>
      <w:r w:rsidRPr="004D651C">
        <w:rPr>
          <w:b/>
          <w:sz w:val="24"/>
          <w:szCs w:val="24"/>
        </w:rPr>
        <w:t>Видеоматериалы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992"/>
        <w:gridCol w:w="4253"/>
        <w:gridCol w:w="1786"/>
        <w:gridCol w:w="1800"/>
      </w:tblGrid>
      <w:tr w:rsidR="00C15F1C" w:rsidRPr="004D651C" w:rsidTr="004D651C">
        <w:trPr>
          <w:cantSplit/>
        </w:trPr>
        <w:tc>
          <w:tcPr>
            <w:tcW w:w="817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992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253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Раздел, тема</w:t>
            </w:r>
          </w:p>
        </w:tc>
        <w:tc>
          <w:tcPr>
            <w:tcW w:w="1786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800" w:type="dxa"/>
            <w:vAlign w:val="center"/>
          </w:tcPr>
          <w:p w:rsidR="00C15F1C" w:rsidRPr="004D651C" w:rsidRDefault="00C15F1C" w:rsidP="004D651C">
            <w:pPr>
              <w:jc w:val="both"/>
              <w:rPr>
                <w:b/>
                <w:sz w:val="24"/>
                <w:szCs w:val="24"/>
              </w:rPr>
            </w:pPr>
            <w:r w:rsidRPr="004D651C">
              <w:rPr>
                <w:b/>
                <w:sz w:val="24"/>
                <w:szCs w:val="24"/>
              </w:rPr>
              <w:t>Количество экземпляров</w:t>
            </w:r>
          </w:p>
        </w:tc>
      </w:tr>
      <w:tr w:rsidR="00C15F1C" w:rsidRPr="004D651C" w:rsidTr="004D651C">
        <w:trPr>
          <w:cantSplit/>
        </w:trPr>
        <w:tc>
          <w:tcPr>
            <w:tcW w:w="817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  <w:r w:rsidRPr="004D651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  <w:r w:rsidRPr="004D651C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4253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  <w:r w:rsidRPr="004D651C">
              <w:rPr>
                <w:sz w:val="24"/>
                <w:szCs w:val="24"/>
              </w:rPr>
              <w:t>видеоуроки</w:t>
            </w:r>
          </w:p>
        </w:tc>
        <w:tc>
          <w:tcPr>
            <w:tcW w:w="1786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15F1C" w:rsidRPr="004D651C" w:rsidRDefault="00C15F1C" w:rsidP="004D651C">
            <w:pPr>
              <w:jc w:val="both"/>
              <w:rPr>
                <w:sz w:val="24"/>
                <w:szCs w:val="24"/>
              </w:rPr>
            </w:pPr>
          </w:p>
        </w:tc>
      </w:tr>
    </w:tbl>
    <w:p w:rsidR="00C15F1C" w:rsidRDefault="00C15F1C" w:rsidP="00DE559C">
      <w:pPr>
        <w:rPr>
          <w:b/>
          <w:sz w:val="24"/>
          <w:szCs w:val="24"/>
        </w:rPr>
      </w:pPr>
    </w:p>
    <w:p w:rsidR="00C15F1C" w:rsidRDefault="00C15F1C" w:rsidP="00DE559C">
      <w:pPr>
        <w:rPr>
          <w:b/>
          <w:sz w:val="24"/>
          <w:szCs w:val="24"/>
        </w:rPr>
      </w:pPr>
    </w:p>
    <w:p w:rsidR="00C15F1C" w:rsidRDefault="00C15F1C" w:rsidP="00DE559C">
      <w:pPr>
        <w:rPr>
          <w:b/>
          <w:sz w:val="24"/>
          <w:szCs w:val="24"/>
        </w:rPr>
      </w:pPr>
    </w:p>
    <w:p w:rsidR="00C15F1C" w:rsidRDefault="00C15F1C" w:rsidP="00DE559C">
      <w:pPr>
        <w:rPr>
          <w:b/>
          <w:sz w:val="24"/>
          <w:szCs w:val="24"/>
        </w:rPr>
      </w:pPr>
    </w:p>
    <w:p w:rsidR="00C15F1C" w:rsidRPr="008255F9" w:rsidRDefault="00C15F1C" w:rsidP="00DE559C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Журналы</w:t>
      </w:r>
      <w:r w:rsidRPr="008255F9">
        <w:rPr>
          <w:b/>
          <w:sz w:val="24"/>
          <w:szCs w:val="24"/>
          <w:lang w:val="tt-RU"/>
        </w:rPr>
        <w:t xml:space="preserve">, газеты </w:t>
      </w:r>
      <w:r w:rsidRPr="008255F9">
        <w:rPr>
          <w:b/>
          <w:sz w:val="24"/>
          <w:szCs w:val="24"/>
        </w:rPr>
        <w:t xml:space="preserve"> 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5066"/>
        <w:gridCol w:w="2437"/>
        <w:gridCol w:w="1093"/>
      </w:tblGrid>
      <w:tr w:rsidR="00C15F1C" w:rsidRPr="00811140" w:rsidTr="001900E6">
        <w:trPr>
          <w:jc w:val="center"/>
        </w:trPr>
        <w:tc>
          <w:tcPr>
            <w:tcW w:w="936" w:type="dxa"/>
          </w:tcPr>
          <w:p w:rsidR="00C15F1C" w:rsidRPr="00811140" w:rsidRDefault="00C15F1C" w:rsidP="00DE559C">
            <w:pPr>
              <w:ind w:left="360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№ п\п</w:t>
            </w:r>
          </w:p>
        </w:tc>
        <w:tc>
          <w:tcPr>
            <w:tcW w:w="5066" w:type="dxa"/>
          </w:tcPr>
          <w:p w:rsidR="00C15F1C" w:rsidRPr="00811140" w:rsidRDefault="00C15F1C" w:rsidP="00DE559C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Название</w:t>
            </w:r>
          </w:p>
        </w:tc>
        <w:tc>
          <w:tcPr>
            <w:tcW w:w="2437" w:type="dxa"/>
          </w:tcPr>
          <w:p w:rsidR="00C15F1C" w:rsidRPr="00811140" w:rsidRDefault="00C15F1C" w:rsidP="00DE559C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Год издания</w:t>
            </w:r>
          </w:p>
        </w:tc>
        <w:tc>
          <w:tcPr>
            <w:tcW w:w="1093" w:type="dxa"/>
          </w:tcPr>
          <w:p w:rsidR="00C15F1C" w:rsidRPr="00811140" w:rsidRDefault="00C15F1C" w:rsidP="00DE559C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Кол. экз.</w:t>
            </w:r>
          </w:p>
        </w:tc>
      </w:tr>
      <w:tr w:rsidR="00C15F1C" w:rsidRPr="00811140" w:rsidTr="004D651C">
        <w:trPr>
          <w:trHeight w:val="285"/>
          <w:jc w:val="center"/>
        </w:trPr>
        <w:tc>
          <w:tcPr>
            <w:tcW w:w="936" w:type="dxa"/>
          </w:tcPr>
          <w:p w:rsidR="00C15F1C" w:rsidRPr="00C260A4" w:rsidRDefault="00C15F1C" w:rsidP="00DE559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66" w:type="dxa"/>
          </w:tcPr>
          <w:p w:rsidR="00C15F1C" w:rsidRPr="00C260A4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в школе </w:t>
            </w:r>
          </w:p>
        </w:tc>
        <w:tc>
          <w:tcPr>
            <w:tcW w:w="2437" w:type="dxa"/>
          </w:tcPr>
          <w:p w:rsidR="00C15F1C" w:rsidRPr="00C260A4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1093" w:type="dxa"/>
          </w:tcPr>
          <w:p w:rsidR="00C15F1C" w:rsidRPr="00C260A4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15F1C" w:rsidRPr="00811140" w:rsidTr="001900E6">
        <w:trPr>
          <w:trHeight w:val="255"/>
          <w:jc w:val="center"/>
        </w:trPr>
        <w:tc>
          <w:tcPr>
            <w:tcW w:w="936" w:type="dxa"/>
          </w:tcPr>
          <w:p w:rsidR="00C15F1C" w:rsidRDefault="00C15F1C" w:rsidP="00DE559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66" w:type="dxa"/>
          </w:tcPr>
          <w:p w:rsidR="00C15F1C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в школе</w:t>
            </w:r>
          </w:p>
        </w:tc>
        <w:tc>
          <w:tcPr>
            <w:tcW w:w="2437" w:type="dxa"/>
          </w:tcPr>
          <w:p w:rsidR="00C15F1C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093" w:type="dxa"/>
          </w:tcPr>
          <w:p w:rsidR="00C15F1C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15F1C" w:rsidRPr="00811140" w:rsidTr="00FD3A33">
        <w:trPr>
          <w:trHeight w:val="240"/>
          <w:jc w:val="center"/>
        </w:trPr>
        <w:tc>
          <w:tcPr>
            <w:tcW w:w="936" w:type="dxa"/>
          </w:tcPr>
          <w:p w:rsidR="00C15F1C" w:rsidRPr="00C260A4" w:rsidRDefault="00C15F1C" w:rsidP="00DE559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66" w:type="dxa"/>
          </w:tcPr>
          <w:p w:rsidR="00C15F1C" w:rsidRPr="00C260A4" w:rsidRDefault="00C15F1C" w:rsidP="00DE559C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Уроки литературы</w:t>
            </w:r>
          </w:p>
        </w:tc>
        <w:tc>
          <w:tcPr>
            <w:tcW w:w="2437" w:type="dxa"/>
          </w:tcPr>
          <w:p w:rsidR="00C15F1C" w:rsidRPr="00C260A4" w:rsidRDefault="00C15F1C" w:rsidP="00DE559C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2008</w:t>
            </w:r>
          </w:p>
        </w:tc>
        <w:tc>
          <w:tcPr>
            <w:tcW w:w="1093" w:type="dxa"/>
          </w:tcPr>
          <w:p w:rsidR="00C15F1C" w:rsidRPr="00C260A4" w:rsidRDefault="00C15F1C" w:rsidP="00DE559C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3</w:t>
            </w:r>
          </w:p>
        </w:tc>
      </w:tr>
      <w:tr w:rsidR="00C15F1C" w:rsidRPr="00811140" w:rsidTr="001900E6">
        <w:trPr>
          <w:trHeight w:val="315"/>
          <w:jc w:val="center"/>
        </w:trPr>
        <w:tc>
          <w:tcPr>
            <w:tcW w:w="936" w:type="dxa"/>
          </w:tcPr>
          <w:p w:rsidR="00C15F1C" w:rsidRDefault="00C15F1C" w:rsidP="00DE559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66" w:type="dxa"/>
          </w:tcPr>
          <w:p w:rsidR="00C15F1C" w:rsidRPr="00C260A4" w:rsidRDefault="00C15F1C" w:rsidP="00DE559C">
            <w:pPr>
              <w:jc w:val="both"/>
              <w:rPr>
                <w:sz w:val="24"/>
                <w:szCs w:val="24"/>
              </w:rPr>
            </w:pPr>
            <w:r w:rsidRPr="00C260A4">
              <w:rPr>
                <w:sz w:val="24"/>
                <w:szCs w:val="24"/>
              </w:rPr>
              <w:t>Уроки литературы</w:t>
            </w:r>
          </w:p>
        </w:tc>
        <w:tc>
          <w:tcPr>
            <w:tcW w:w="2437" w:type="dxa"/>
          </w:tcPr>
          <w:p w:rsidR="00C15F1C" w:rsidRPr="00C260A4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1093" w:type="dxa"/>
          </w:tcPr>
          <w:p w:rsidR="00C15F1C" w:rsidRPr="00C260A4" w:rsidRDefault="00C15F1C" w:rsidP="00DE5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C15F1C" w:rsidRDefault="00C15F1C" w:rsidP="00DE559C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C15F1C" w:rsidRPr="00C260A4" w:rsidRDefault="00C15F1C" w:rsidP="00DE559C">
      <w:pPr>
        <w:pStyle w:val="ListParagraph"/>
        <w:ind w:left="-1134" w:right="-284"/>
        <w:jc w:val="center"/>
        <w:rPr>
          <w:b/>
          <w:sz w:val="24"/>
          <w:szCs w:val="24"/>
        </w:rPr>
      </w:pPr>
      <w:r w:rsidRPr="00C260A4">
        <w:rPr>
          <w:b/>
          <w:sz w:val="24"/>
          <w:szCs w:val="24"/>
        </w:rPr>
        <w:t>Творческие работы   учащихся</w:t>
      </w:r>
    </w:p>
    <w:tbl>
      <w:tblPr>
        <w:tblpPr w:leftFromText="180" w:rightFromText="180" w:vertAnchor="text" w:tblpY="1"/>
        <w:tblOverlap w:val="never"/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4"/>
        <w:gridCol w:w="5913"/>
        <w:gridCol w:w="1750"/>
      </w:tblGrid>
      <w:tr w:rsidR="00C15F1C" w:rsidRPr="00C260A4" w:rsidTr="00DE559C">
        <w:trPr>
          <w:trHeight w:val="16"/>
        </w:trPr>
        <w:tc>
          <w:tcPr>
            <w:tcW w:w="1094" w:type="dxa"/>
          </w:tcPr>
          <w:p w:rsidR="00C15F1C" w:rsidRPr="00B8785B" w:rsidRDefault="00C15F1C" w:rsidP="00DE559C">
            <w:pPr>
              <w:pStyle w:val="ListParagraph"/>
              <w:ind w:left="141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№</w:t>
            </w:r>
          </w:p>
        </w:tc>
        <w:tc>
          <w:tcPr>
            <w:tcW w:w="5913" w:type="dxa"/>
          </w:tcPr>
          <w:p w:rsidR="00C15F1C" w:rsidRPr="00B8785B" w:rsidRDefault="00C15F1C" w:rsidP="00DE559C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 xml:space="preserve">         Рефераты</w:t>
            </w:r>
          </w:p>
        </w:tc>
        <w:tc>
          <w:tcPr>
            <w:tcW w:w="1750" w:type="dxa"/>
          </w:tcPr>
          <w:p w:rsidR="00C15F1C" w:rsidRPr="00B8785B" w:rsidRDefault="00C15F1C" w:rsidP="00DE559C">
            <w:pPr>
              <w:pStyle w:val="ListParagraph"/>
              <w:ind w:left="0" w:right="-284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Класс</w:t>
            </w:r>
          </w:p>
        </w:tc>
      </w:tr>
      <w:tr w:rsidR="00C15F1C" w:rsidRPr="00C260A4" w:rsidTr="00DE559C">
        <w:trPr>
          <w:trHeight w:val="26"/>
        </w:trPr>
        <w:tc>
          <w:tcPr>
            <w:tcW w:w="1094" w:type="dxa"/>
          </w:tcPr>
          <w:p w:rsidR="00C15F1C" w:rsidRPr="00B8785B" w:rsidRDefault="00C15F1C" w:rsidP="00DE559C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1</w:t>
            </w:r>
          </w:p>
        </w:tc>
        <w:tc>
          <w:tcPr>
            <w:tcW w:w="5913" w:type="dxa"/>
          </w:tcPr>
          <w:p w:rsidR="00C15F1C" w:rsidRPr="00B8785B" w:rsidRDefault="00C15F1C" w:rsidP="00DE559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Диафильмы к  произведению М.Ю.Лермонтова «Три пальмы»»</w:t>
            </w:r>
          </w:p>
        </w:tc>
        <w:tc>
          <w:tcPr>
            <w:tcW w:w="1750" w:type="dxa"/>
          </w:tcPr>
          <w:p w:rsidR="00C15F1C" w:rsidRPr="00B8785B" w:rsidRDefault="00C15F1C" w:rsidP="00DE559C">
            <w:pPr>
              <w:pStyle w:val="ListParagraph"/>
              <w:ind w:left="0"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15F1C" w:rsidRPr="00C260A4" w:rsidTr="00DE559C">
        <w:trPr>
          <w:trHeight w:val="15"/>
        </w:trPr>
        <w:tc>
          <w:tcPr>
            <w:tcW w:w="1094" w:type="dxa"/>
          </w:tcPr>
          <w:p w:rsidR="00C15F1C" w:rsidRPr="00B8785B" w:rsidRDefault="00C15F1C" w:rsidP="00237E7A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2</w:t>
            </w:r>
          </w:p>
        </w:tc>
        <w:tc>
          <w:tcPr>
            <w:tcW w:w="5913" w:type="dxa"/>
          </w:tcPr>
          <w:p w:rsidR="00C15F1C" w:rsidRPr="00B8785B" w:rsidRDefault="00C15F1C" w:rsidP="00237E7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Диафильмы к  произведению А.С.Пушкина «Песнь о вещем Олеге»</w:t>
            </w:r>
          </w:p>
        </w:tc>
        <w:tc>
          <w:tcPr>
            <w:tcW w:w="1750" w:type="dxa"/>
          </w:tcPr>
          <w:p w:rsidR="00C15F1C" w:rsidRPr="00B8785B" w:rsidRDefault="00C15F1C" w:rsidP="00237E7A">
            <w:pPr>
              <w:pStyle w:val="ListParagraph"/>
              <w:ind w:left="0"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15F1C" w:rsidRPr="00C260A4" w:rsidTr="00DE559C">
        <w:trPr>
          <w:trHeight w:val="16"/>
        </w:trPr>
        <w:tc>
          <w:tcPr>
            <w:tcW w:w="1094" w:type="dxa"/>
          </w:tcPr>
          <w:p w:rsidR="00C15F1C" w:rsidRPr="00B8785B" w:rsidRDefault="00C15F1C" w:rsidP="00237E7A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3</w:t>
            </w:r>
          </w:p>
        </w:tc>
        <w:tc>
          <w:tcPr>
            <w:tcW w:w="5913" w:type="dxa"/>
          </w:tcPr>
          <w:p w:rsidR="00C15F1C" w:rsidRPr="00B8785B" w:rsidRDefault="00C15F1C" w:rsidP="00237E7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Фразеологизмы.</w:t>
            </w:r>
          </w:p>
        </w:tc>
        <w:tc>
          <w:tcPr>
            <w:tcW w:w="1750" w:type="dxa"/>
          </w:tcPr>
          <w:p w:rsidR="00C15F1C" w:rsidRPr="00B8785B" w:rsidRDefault="00C15F1C" w:rsidP="00237E7A">
            <w:pPr>
              <w:pStyle w:val="ListParagraph"/>
              <w:ind w:left="0"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15F1C" w:rsidRPr="00C260A4" w:rsidTr="00DE559C">
        <w:trPr>
          <w:trHeight w:val="9"/>
        </w:trPr>
        <w:tc>
          <w:tcPr>
            <w:tcW w:w="1094" w:type="dxa"/>
          </w:tcPr>
          <w:p w:rsidR="00C15F1C" w:rsidRPr="00B8785B" w:rsidRDefault="00C15F1C" w:rsidP="00237E7A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4</w:t>
            </w:r>
          </w:p>
        </w:tc>
        <w:tc>
          <w:tcPr>
            <w:tcW w:w="5913" w:type="dxa"/>
          </w:tcPr>
          <w:p w:rsidR="00C15F1C" w:rsidRPr="00B8785B" w:rsidRDefault="00C15F1C" w:rsidP="00237E7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 учащихся.</w:t>
            </w:r>
          </w:p>
        </w:tc>
        <w:tc>
          <w:tcPr>
            <w:tcW w:w="1750" w:type="dxa"/>
          </w:tcPr>
          <w:p w:rsidR="00C15F1C" w:rsidRPr="00B8785B" w:rsidRDefault="00C15F1C" w:rsidP="00237E7A">
            <w:pPr>
              <w:pStyle w:val="ListParagraph"/>
              <w:ind w:left="0" w:right="-284"/>
              <w:rPr>
                <w:sz w:val="24"/>
                <w:szCs w:val="24"/>
              </w:rPr>
            </w:pPr>
          </w:p>
        </w:tc>
      </w:tr>
      <w:tr w:rsidR="00C15F1C" w:rsidRPr="00C260A4" w:rsidTr="00237E7A">
        <w:trPr>
          <w:trHeight w:val="211"/>
        </w:trPr>
        <w:tc>
          <w:tcPr>
            <w:tcW w:w="1094" w:type="dxa"/>
          </w:tcPr>
          <w:p w:rsidR="00C15F1C" w:rsidRPr="00B8785B" w:rsidRDefault="00C15F1C" w:rsidP="00237E7A">
            <w:pPr>
              <w:pStyle w:val="ListParagraph"/>
              <w:ind w:left="0" w:right="-284"/>
              <w:jc w:val="center"/>
              <w:rPr>
                <w:sz w:val="24"/>
                <w:szCs w:val="24"/>
              </w:rPr>
            </w:pPr>
            <w:r w:rsidRPr="00B8785B">
              <w:rPr>
                <w:sz w:val="24"/>
                <w:szCs w:val="24"/>
              </w:rPr>
              <w:t>5</w:t>
            </w:r>
          </w:p>
        </w:tc>
        <w:tc>
          <w:tcPr>
            <w:tcW w:w="5913" w:type="dxa"/>
          </w:tcPr>
          <w:p w:rsidR="00C15F1C" w:rsidRPr="00B8785B" w:rsidRDefault="00C15F1C" w:rsidP="00237E7A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C15F1C" w:rsidRPr="00B8785B" w:rsidRDefault="00C15F1C" w:rsidP="00237E7A">
            <w:pPr>
              <w:pStyle w:val="ListParagraph"/>
              <w:ind w:left="0" w:right="-284"/>
              <w:rPr>
                <w:sz w:val="24"/>
                <w:szCs w:val="24"/>
              </w:rPr>
            </w:pPr>
          </w:p>
        </w:tc>
      </w:tr>
    </w:tbl>
    <w:p w:rsidR="00C15F1C" w:rsidRPr="00C260A4" w:rsidRDefault="00C15F1C" w:rsidP="00DE559C">
      <w:pPr>
        <w:jc w:val="center"/>
        <w:rPr>
          <w:b/>
          <w:sz w:val="24"/>
          <w:szCs w:val="24"/>
        </w:rPr>
      </w:pPr>
    </w:p>
    <w:p w:rsidR="00C15F1C" w:rsidRPr="00C260A4" w:rsidRDefault="00C15F1C" w:rsidP="00DE559C">
      <w:pPr>
        <w:jc w:val="center"/>
        <w:rPr>
          <w:b/>
          <w:sz w:val="24"/>
          <w:szCs w:val="24"/>
        </w:rPr>
      </w:pPr>
    </w:p>
    <w:p w:rsidR="00C15F1C" w:rsidRPr="00C260A4" w:rsidRDefault="00C15F1C" w:rsidP="00DE559C">
      <w:pPr>
        <w:jc w:val="center"/>
        <w:rPr>
          <w:b/>
          <w:sz w:val="24"/>
          <w:szCs w:val="24"/>
        </w:rPr>
      </w:pPr>
    </w:p>
    <w:p w:rsidR="00C15F1C" w:rsidRDefault="00C15F1C" w:rsidP="000C1C2C">
      <w:pPr>
        <w:rPr>
          <w:b/>
          <w:sz w:val="24"/>
          <w:szCs w:val="24"/>
        </w:rPr>
      </w:pPr>
    </w:p>
    <w:p w:rsidR="00C15F1C" w:rsidRDefault="00C15F1C" w:rsidP="00DE559C">
      <w:pPr>
        <w:jc w:val="center"/>
        <w:rPr>
          <w:b/>
          <w:sz w:val="24"/>
          <w:szCs w:val="24"/>
        </w:rPr>
      </w:pPr>
    </w:p>
    <w:p w:rsidR="00C15F1C" w:rsidRDefault="00C15F1C" w:rsidP="00DE559C">
      <w:pPr>
        <w:jc w:val="center"/>
        <w:rPr>
          <w:b/>
          <w:sz w:val="24"/>
          <w:szCs w:val="24"/>
        </w:rPr>
      </w:pPr>
    </w:p>
    <w:p w:rsidR="00C15F1C" w:rsidRDefault="00C15F1C" w:rsidP="00DE559C">
      <w:pPr>
        <w:jc w:val="center"/>
        <w:rPr>
          <w:b/>
          <w:sz w:val="24"/>
          <w:szCs w:val="24"/>
        </w:rPr>
      </w:pPr>
    </w:p>
    <w:p w:rsidR="00C15F1C" w:rsidRDefault="00C15F1C" w:rsidP="00DE559C">
      <w:pPr>
        <w:jc w:val="center"/>
        <w:rPr>
          <w:b/>
          <w:sz w:val="24"/>
          <w:szCs w:val="24"/>
        </w:rPr>
      </w:pPr>
    </w:p>
    <w:p w:rsidR="00C15F1C" w:rsidRDefault="00C15F1C" w:rsidP="00DE559C">
      <w:pPr>
        <w:jc w:val="center"/>
        <w:rPr>
          <w:b/>
          <w:sz w:val="24"/>
          <w:szCs w:val="24"/>
        </w:rPr>
      </w:pPr>
    </w:p>
    <w:p w:rsidR="00C15F1C" w:rsidRPr="008255F9" w:rsidRDefault="00C15F1C" w:rsidP="00DE559C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Электронные  образовательные ресурсы </w:t>
      </w:r>
    </w:p>
    <w:p w:rsidR="00C15F1C" w:rsidRDefault="00C15F1C" w:rsidP="00DE559C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50"/>
      </w:tblGrid>
      <w:tr w:rsidR="00C15F1C" w:rsidRPr="0029406E" w:rsidTr="00DE559C">
        <w:trPr>
          <w:trHeight w:val="403"/>
        </w:trPr>
        <w:tc>
          <w:tcPr>
            <w:tcW w:w="708" w:type="dxa"/>
          </w:tcPr>
          <w:p w:rsidR="00C15F1C" w:rsidRDefault="00C15F1C" w:rsidP="00DE559C">
            <w:pPr>
              <w:jc w:val="center"/>
              <w:rPr>
                <w:b/>
                <w:sz w:val="24"/>
                <w:szCs w:val="24"/>
              </w:rPr>
            </w:pPr>
          </w:p>
          <w:p w:rsidR="00C15F1C" w:rsidRPr="0029406E" w:rsidRDefault="00C15F1C" w:rsidP="00DE559C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050" w:type="dxa"/>
          </w:tcPr>
          <w:p w:rsidR="00C15F1C" w:rsidRPr="0029406E" w:rsidRDefault="00C15F1C" w:rsidP="00DE559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C15F1C" w:rsidRPr="00B236FF" w:rsidTr="00DE559C">
        <w:tc>
          <w:tcPr>
            <w:tcW w:w="708" w:type="dxa"/>
          </w:tcPr>
          <w:p w:rsidR="00C15F1C" w:rsidRDefault="00C15F1C" w:rsidP="00DE559C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1. 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C15F1C" w:rsidRPr="00B236FF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50" w:type="dxa"/>
          </w:tcPr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Рустьютер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ОГЭ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Завуч инфо.ру </w:t>
            </w:r>
            <w:hyperlink r:id="rId26" w:history="1">
              <w:r w:rsidRPr="00B236FF">
                <w:rPr>
                  <w:rStyle w:val="Hyperlink"/>
                  <w:sz w:val="24"/>
                  <w:szCs w:val="24"/>
                </w:rPr>
                <w:t>http://www.zavuch.info/</w:t>
              </w:r>
            </w:hyperlink>
            <w:r w:rsidRPr="00B236FF">
              <w:rPr>
                <w:sz w:val="24"/>
                <w:szCs w:val="24"/>
              </w:rPr>
              <w:t xml:space="preserve"> 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Всероссийский фестиваль педагогических идей 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>Интернет- портал Про Школу.ру http://www.proshkolu.ru/</w:t>
            </w:r>
          </w:p>
          <w:p w:rsidR="00C15F1C" w:rsidRDefault="00C15F1C" w:rsidP="00DE559C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Педсовет.ру  </w:t>
            </w:r>
            <w:hyperlink r:id="rId27" w:history="1">
              <w:r w:rsidRPr="00253084">
                <w:rPr>
                  <w:rStyle w:val="Hyperlink"/>
                  <w:sz w:val="24"/>
                  <w:szCs w:val="24"/>
                </w:rPr>
                <w:t>http://pedsovet.org/</w:t>
              </w:r>
            </w:hyperlink>
          </w:p>
          <w:p w:rsidR="00C15F1C" w:rsidRDefault="00C15F1C" w:rsidP="00DE559C">
            <w:hyperlink r:id="rId28" w:tgtFrame="_blank" w:history="1">
              <w:r w:rsidRPr="009C6F80">
                <w:rPr>
                  <w:bCs/>
                  <w:color w:val="006AC3"/>
                  <w:sz w:val="24"/>
                  <w:szCs w:val="24"/>
                  <w:u w:val="single"/>
                </w:rPr>
                <w:t>Единая коллекция цифровых образовательных ресурсов</w:t>
              </w:r>
            </w:hyperlink>
          </w:p>
          <w:p w:rsidR="00C15F1C" w:rsidRDefault="00C15F1C" w:rsidP="00DE559C">
            <w:hyperlink r:id="rId29" w:tgtFrame="_blank" w:history="1">
              <w:r w:rsidRPr="009C6F80">
                <w:rPr>
                  <w:bCs/>
                  <w:color w:val="006AC3"/>
                  <w:sz w:val="24"/>
                  <w:szCs w:val="24"/>
                  <w:u w:val="single"/>
                </w:rPr>
                <w:t>Официальный информационный портал ЕГЭ</w:t>
              </w:r>
            </w:hyperlink>
          </w:p>
          <w:p w:rsidR="00C15F1C" w:rsidRDefault="00C15F1C" w:rsidP="00DE559C">
            <w:hyperlink r:id="rId30" w:tgtFrame="_blank" w:history="1">
              <w:r w:rsidRPr="009C6F80">
                <w:rPr>
                  <w:bCs/>
                  <w:color w:val="006AC3"/>
                  <w:sz w:val="24"/>
                  <w:szCs w:val="24"/>
                  <w:u w:val="single"/>
                </w:rPr>
                <w:t>Официальный информационный портал ГИА</w:t>
              </w:r>
            </w:hyperlink>
          </w:p>
          <w:p w:rsidR="00C15F1C" w:rsidRDefault="00C15F1C" w:rsidP="00DE559C">
            <w:hyperlink r:id="rId31" w:tgtFrame="_blank" w:history="1">
              <w:r w:rsidRPr="009C6F80">
                <w:rPr>
                  <w:bCs/>
                  <w:color w:val="006AC3"/>
                  <w:sz w:val="24"/>
                  <w:szCs w:val="24"/>
                  <w:u w:val="single"/>
                </w:rPr>
                <w:t>Открытый класс</w:t>
              </w:r>
            </w:hyperlink>
          </w:p>
          <w:p w:rsidR="00C15F1C" w:rsidRPr="00FD3A33" w:rsidRDefault="00C15F1C" w:rsidP="00DE559C">
            <w:pPr>
              <w:rPr>
                <w:sz w:val="24"/>
                <w:szCs w:val="24"/>
              </w:rPr>
            </w:pPr>
            <w:r w:rsidRPr="00FD3A33">
              <w:rPr>
                <w:sz w:val="24"/>
                <w:szCs w:val="24"/>
              </w:rPr>
              <w:t>Решу ОГЭ</w:t>
            </w:r>
          </w:p>
        </w:tc>
      </w:tr>
    </w:tbl>
    <w:p w:rsidR="00C15F1C" w:rsidRPr="00C260A4" w:rsidRDefault="00C15F1C" w:rsidP="002E771D">
      <w:pPr>
        <w:spacing w:line="360" w:lineRule="auto"/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  <w:lang w:val="tt-RU"/>
        </w:rPr>
        <w:t>Средства воспитания</w:t>
      </w:r>
    </w:p>
    <w:p w:rsidR="00C15F1C" w:rsidRPr="008255F9" w:rsidRDefault="00C15F1C" w:rsidP="00DE559C">
      <w:pPr>
        <w:rPr>
          <w:b/>
          <w:sz w:val="24"/>
          <w:szCs w:val="24"/>
          <w:lang w:val="tt-RU"/>
        </w:rPr>
      </w:pPr>
      <w:r w:rsidRPr="008255F9">
        <w:rPr>
          <w:b/>
          <w:sz w:val="24"/>
          <w:szCs w:val="24"/>
          <w:lang w:val="tt-RU"/>
        </w:rPr>
        <w:t>Классные часы</w:t>
      </w:r>
    </w:p>
    <w:p w:rsidR="00C15F1C" w:rsidRPr="00C260A4" w:rsidRDefault="00C15F1C" w:rsidP="00DE559C">
      <w:pPr>
        <w:rPr>
          <w:sz w:val="24"/>
          <w:szCs w:val="24"/>
        </w:rPr>
      </w:pPr>
      <w:r w:rsidRPr="00B236FF">
        <w:rPr>
          <w:b/>
          <w:sz w:val="24"/>
          <w:szCs w:val="24"/>
        </w:rPr>
        <w:t xml:space="preserve">Классный час </w:t>
      </w:r>
      <w:r w:rsidRPr="00B236FF">
        <w:rPr>
          <w:sz w:val="24"/>
          <w:szCs w:val="24"/>
        </w:rPr>
        <w:t>«</w:t>
      </w:r>
      <w:r w:rsidRPr="00C260A4">
        <w:rPr>
          <w:sz w:val="24"/>
          <w:szCs w:val="24"/>
        </w:rPr>
        <w:t>Д</w:t>
      </w:r>
      <w:r>
        <w:rPr>
          <w:sz w:val="24"/>
          <w:szCs w:val="24"/>
        </w:rPr>
        <w:t>ень</w:t>
      </w:r>
      <w:r w:rsidRPr="00C260A4">
        <w:rPr>
          <w:sz w:val="24"/>
          <w:szCs w:val="24"/>
        </w:rPr>
        <w:t xml:space="preserve"> воинской славы России</w:t>
      </w:r>
      <w:r>
        <w:rPr>
          <w:sz w:val="24"/>
          <w:szCs w:val="24"/>
        </w:rPr>
        <w:t>»</w:t>
      </w:r>
    </w:p>
    <w:p w:rsidR="00C15F1C" w:rsidRPr="00B236FF" w:rsidRDefault="00C15F1C" w:rsidP="00DE559C">
      <w:pPr>
        <w:shd w:val="clear" w:color="auto" w:fill="FFFFFF"/>
        <w:rPr>
          <w:b/>
          <w:sz w:val="24"/>
          <w:szCs w:val="24"/>
        </w:rPr>
      </w:pPr>
      <w:r w:rsidRPr="00B236FF">
        <w:rPr>
          <w:b/>
          <w:sz w:val="24"/>
          <w:szCs w:val="24"/>
        </w:rPr>
        <w:t xml:space="preserve">Классный час </w:t>
      </w:r>
      <w:r w:rsidRPr="00B236FF">
        <w:rPr>
          <w:bCs/>
          <w:sz w:val="22"/>
          <w:szCs w:val="22"/>
          <w:lang w:eastAsia="en-US"/>
        </w:rPr>
        <w:t>«</w:t>
      </w:r>
      <w:r>
        <w:rPr>
          <w:bCs/>
          <w:sz w:val="22"/>
          <w:szCs w:val="22"/>
          <w:lang w:eastAsia="en-US"/>
        </w:rPr>
        <w:t>Легенды спорта</w:t>
      </w:r>
      <w:r w:rsidRPr="00B236FF">
        <w:rPr>
          <w:bCs/>
          <w:sz w:val="22"/>
          <w:szCs w:val="22"/>
          <w:lang w:eastAsia="en-US"/>
        </w:rPr>
        <w:t>»</w:t>
      </w:r>
    </w:p>
    <w:p w:rsidR="00C15F1C" w:rsidRPr="00B236FF" w:rsidRDefault="00C15F1C" w:rsidP="00DE559C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 </w:t>
      </w:r>
      <w:r w:rsidRPr="00B236FF">
        <w:rPr>
          <w:sz w:val="24"/>
          <w:szCs w:val="24"/>
        </w:rPr>
        <w:t>«</w:t>
      </w:r>
      <w:r>
        <w:rPr>
          <w:sz w:val="24"/>
          <w:szCs w:val="24"/>
        </w:rPr>
        <w:t>Мы против курения!</w:t>
      </w:r>
      <w:r w:rsidRPr="00B236FF">
        <w:rPr>
          <w:sz w:val="24"/>
          <w:szCs w:val="24"/>
        </w:rPr>
        <w:t>»</w:t>
      </w:r>
    </w:p>
    <w:p w:rsidR="00C15F1C" w:rsidRDefault="00C15F1C" w:rsidP="00DE559C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 </w:t>
      </w:r>
      <w:r w:rsidRPr="00B236FF">
        <w:rPr>
          <w:sz w:val="24"/>
          <w:szCs w:val="24"/>
        </w:rPr>
        <w:t>«</w:t>
      </w:r>
      <w:r>
        <w:rPr>
          <w:sz w:val="24"/>
          <w:szCs w:val="24"/>
        </w:rPr>
        <w:t>Знаменитые люди</w:t>
      </w:r>
      <w:r w:rsidRPr="00B236FF">
        <w:rPr>
          <w:sz w:val="24"/>
          <w:szCs w:val="24"/>
        </w:rPr>
        <w:t xml:space="preserve">» </w:t>
      </w:r>
    </w:p>
    <w:p w:rsidR="00C15F1C" w:rsidRDefault="00C15F1C" w:rsidP="00DE559C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 </w:t>
      </w:r>
      <w:r w:rsidRPr="00B236FF">
        <w:rPr>
          <w:sz w:val="24"/>
          <w:szCs w:val="24"/>
        </w:rPr>
        <w:t>«</w:t>
      </w:r>
      <w:r>
        <w:rPr>
          <w:sz w:val="24"/>
          <w:szCs w:val="24"/>
        </w:rPr>
        <w:t>О дружбе и товариществе</w:t>
      </w:r>
      <w:r w:rsidRPr="00B236FF">
        <w:rPr>
          <w:sz w:val="24"/>
          <w:szCs w:val="24"/>
        </w:rPr>
        <w:t xml:space="preserve">» </w:t>
      </w:r>
    </w:p>
    <w:p w:rsidR="00C15F1C" w:rsidRPr="00B236FF" w:rsidRDefault="00C15F1C" w:rsidP="001900E6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 </w:t>
      </w:r>
      <w:r w:rsidRPr="00F20A0E">
        <w:rPr>
          <w:sz w:val="24"/>
          <w:szCs w:val="24"/>
        </w:rPr>
        <w:t>«Интернет: польза или вред</w:t>
      </w:r>
      <w:r>
        <w:rPr>
          <w:sz w:val="24"/>
          <w:szCs w:val="24"/>
        </w:rPr>
        <w:t>» и другие</w:t>
      </w:r>
    </w:p>
    <w:p w:rsidR="00C15F1C" w:rsidRDefault="00C15F1C" w:rsidP="00DE559C">
      <w:pPr>
        <w:shd w:val="clear" w:color="auto" w:fill="FFFFFF"/>
        <w:rPr>
          <w:b/>
          <w:sz w:val="24"/>
          <w:szCs w:val="24"/>
        </w:rPr>
      </w:pPr>
    </w:p>
    <w:p w:rsidR="00C15F1C" w:rsidRDefault="00C15F1C" w:rsidP="00DE559C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>Праздники</w:t>
      </w:r>
    </w:p>
    <w:p w:rsidR="00C15F1C" w:rsidRPr="000929FD" w:rsidRDefault="00C15F1C" w:rsidP="002E771D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929FD">
        <w:rPr>
          <w:sz w:val="24"/>
          <w:szCs w:val="24"/>
        </w:rPr>
        <w:t>Сценарий к фестивалю «Дружба народов». Крещёные татары.</w:t>
      </w:r>
    </w:p>
    <w:p w:rsidR="00C15F1C" w:rsidRDefault="00C15F1C" w:rsidP="002E771D">
      <w:pPr>
        <w:shd w:val="clear" w:color="auto" w:fill="FFFFFF"/>
        <w:rPr>
          <w:sz w:val="24"/>
          <w:szCs w:val="24"/>
        </w:rPr>
      </w:pPr>
      <w:r w:rsidRPr="000929FD">
        <w:rPr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Pr="000929FD">
        <w:rPr>
          <w:sz w:val="24"/>
          <w:szCs w:val="24"/>
        </w:rPr>
        <w:t xml:space="preserve">Сценарий к фестивалю «Дружба народов». </w:t>
      </w:r>
      <w:r>
        <w:rPr>
          <w:sz w:val="24"/>
          <w:szCs w:val="24"/>
        </w:rPr>
        <w:t>Чуваши.</w:t>
      </w:r>
    </w:p>
    <w:p w:rsidR="00C15F1C" w:rsidRDefault="00C15F1C" w:rsidP="00F20A0E">
      <w:pPr>
        <w:shd w:val="clear" w:color="auto" w:fill="FFFFFF"/>
        <w:rPr>
          <w:b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0929FD">
        <w:rPr>
          <w:sz w:val="24"/>
          <w:szCs w:val="24"/>
        </w:rPr>
        <w:t xml:space="preserve">Сценарий к фестивалю «Дружба народов». </w:t>
      </w:r>
      <w:r>
        <w:rPr>
          <w:sz w:val="24"/>
          <w:szCs w:val="24"/>
        </w:rPr>
        <w:t>Грузия.</w:t>
      </w:r>
    </w:p>
    <w:p w:rsidR="00C15F1C" w:rsidRPr="004D651C" w:rsidRDefault="00C15F1C" w:rsidP="004D651C">
      <w:pPr>
        <w:rPr>
          <w:sz w:val="24"/>
          <w:szCs w:val="24"/>
        </w:rPr>
      </w:pPr>
    </w:p>
    <w:p w:rsidR="00C15F1C" w:rsidRPr="004D651C" w:rsidRDefault="00C15F1C" w:rsidP="004D651C">
      <w:pPr>
        <w:rPr>
          <w:sz w:val="24"/>
          <w:szCs w:val="24"/>
        </w:rPr>
      </w:pPr>
    </w:p>
    <w:p w:rsidR="00C15F1C" w:rsidRDefault="00C15F1C" w:rsidP="004D651C">
      <w:pPr>
        <w:rPr>
          <w:sz w:val="24"/>
          <w:szCs w:val="24"/>
        </w:rPr>
      </w:pPr>
    </w:p>
    <w:p w:rsidR="00C15F1C" w:rsidRDefault="00C15F1C" w:rsidP="004D651C">
      <w:pPr>
        <w:rPr>
          <w:sz w:val="24"/>
          <w:szCs w:val="24"/>
        </w:rPr>
      </w:pPr>
    </w:p>
    <w:p w:rsidR="00C15F1C" w:rsidRDefault="00C15F1C" w:rsidP="004D651C">
      <w:pPr>
        <w:rPr>
          <w:sz w:val="24"/>
          <w:szCs w:val="24"/>
        </w:rPr>
      </w:pPr>
    </w:p>
    <w:p w:rsidR="00C15F1C" w:rsidRDefault="00C15F1C" w:rsidP="004D651C">
      <w:pPr>
        <w:rPr>
          <w:sz w:val="24"/>
          <w:szCs w:val="24"/>
        </w:rPr>
      </w:pPr>
    </w:p>
    <w:p w:rsidR="00C15F1C" w:rsidRDefault="00C15F1C" w:rsidP="004D651C">
      <w:pPr>
        <w:rPr>
          <w:sz w:val="24"/>
          <w:szCs w:val="24"/>
        </w:rPr>
      </w:pPr>
    </w:p>
    <w:p w:rsidR="00C15F1C" w:rsidRDefault="00C15F1C" w:rsidP="004D651C">
      <w:pPr>
        <w:rPr>
          <w:sz w:val="24"/>
          <w:szCs w:val="24"/>
        </w:rPr>
      </w:pPr>
    </w:p>
    <w:p w:rsidR="00C15F1C" w:rsidRDefault="00C15F1C" w:rsidP="004D651C">
      <w:pPr>
        <w:rPr>
          <w:sz w:val="24"/>
          <w:szCs w:val="24"/>
        </w:rPr>
      </w:pPr>
    </w:p>
    <w:p w:rsidR="00C15F1C" w:rsidRDefault="00C15F1C" w:rsidP="006320F9">
      <w:pPr>
        <w:jc w:val="center"/>
        <w:rPr>
          <w:b/>
          <w:sz w:val="28"/>
          <w:szCs w:val="28"/>
        </w:rPr>
      </w:pPr>
      <w:r w:rsidRPr="00FE21C2">
        <w:rPr>
          <w:b/>
          <w:iCs/>
          <w:sz w:val="28"/>
          <w:szCs w:val="28"/>
        </w:rPr>
        <w:t xml:space="preserve">Учебно-наглядные пособия </w:t>
      </w:r>
      <w:r w:rsidRPr="00FE21C2">
        <w:rPr>
          <w:b/>
          <w:sz w:val="28"/>
          <w:szCs w:val="28"/>
        </w:rPr>
        <w:t xml:space="preserve">кабинета русского языка </w:t>
      </w:r>
    </w:p>
    <w:p w:rsidR="00C15F1C" w:rsidRDefault="00C15F1C" w:rsidP="00632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литературы  № 106</w:t>
      </w:r>
    </w:p>
    <w:p w:rsidR="00C15F1C" w:rsidRPr="00FE21C2" w:rsidRDefault="00C15F1C" w:rsidP="006320F9">
      <w:pPr>
        <w:jc w:val="center"/>
        <w:rPr>
          <w:b/>
          <w:sz w:val="28"/>
          <w:szCs w:val="28"/>
        </w:rPr>
      </w:pPr>
    </w:p>
    <w:p w:rsidR="00C15F1C" w:rsidRDefault="00C15F1C" w:rsidP="006320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Заведующая кабинетом: Голубева Ольга Борисовна </w:t>
      </w:r>
    </w:p>
    <w:p w:rsidR="00C15F1C" w:rsidRDefault="00C15F1C" w:rsidP="006320F9">
      <w:pPr>
        <w:ind w:firstLine="708"/>
        <w:jc w:val="both"/>
        <w:rPr>
          <w:b/>
          <w:sz w:val="24"/>
          <w:szCs w:val="24"/>
        </w:rPr>
      </w:pPr>
    </w:p>
    <w:p w:rsidR="00C15F1C" w:rsidRDefault="00C15F1C" w:rsidP="006320F9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Наглядно-дидактический материал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80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Таблицы по русскому языку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Default="00C15F1C" w:rsidP="006320F9">
      <w:pPr>
        <w:rPr>
          <w:b/>
          <w:sz w:val="24"/>
          <w:szCs w:val="24"/>
          <w:lang w:val="tt-RU"/>
        </w:rPr>
      </w:pPr>
    </w:p>
    <w:p w:rsidR="00C15F1C" w:rsidRDefault="00C15F1C" w:rsidP="006320F9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Портреты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"/>
        <w:gridCol w:w="6765"/>
        <w:gridCol w:w="1796"/>
      </w:tblGrid>
      <w:tr w:rsidR="00C15F1C" w:rsidTr="00BB55E4">
        <w:trPr>
          <w:trHeight w:val="315"/>
        </w:trPr>
        <w:tc>
          <w:tcPr>
            <w:tcW w:w="907" w:type="dxa"/>
          </w:tcPr>
          <w:p w:rsidR="00C15F1C" w:rsidRDefault="00C15F1C" w:rsidP="00BB55E4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1</w:t>
            </w:r>
          </w:p>
        </w:tc>
        <w:tc>
          <w:tcPr>
            <w:tcW w:w="6765" w:type="dxa"/>
          </w:tcPr>
          <w:p w:rsidR="00C15F1C" w:rsidRDefault="00C15F1C" w:rsidP="00BB55E4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t>Портреты писателей 19 века</w:t>
            </w:r>
          </w:p>
        </w:tc>
        <w:tc>
          <w:tcPr>
            <w:tcW w:w="1796" w:type="dxa"/>
          </w:tcPr>
          <w:p w:rsidR="00C15F1C" w:rsidRDefault="00C15F1C" w:rsidP="00BB55E4">
            <w:pPr>
              <w:pStyle w:val="NormalWeb"/>
              <w:spacing w:line="276" w:lineRule="auto"/>
              <w:jc w:val="center"/>
            </w:pPr>
            <w:r>
              <w:t>1</w:t>
            </w:r>
          </w:p>
        </w:tc>
      </w:tr>
      <w:tr w:rsidR="00C15F1C" w:rsidTr="00BB55E4">
        <w:trPr>
          <w:trHeight w:val="330"/>
        </w:trPr>
        <w:tc>
          <w:tcPr>
            <w:tcW w:w="907" w:type="dxa"/>
          </w:tcPr>
          <w:p w:rsidR="00C15F1C" w:rsidRDefault="00C15F1C" w:rsidP="00BB55E4">
            <w:pPr>
              <w:pStyle w:val="NormalWeb"/>
              <w:spacing w:line="276" w:lineRule="auto"/>
              <w:jc w:val="both"/>
            </w:pPr>
            <w:r>
              <w:t>2</w:t>
            </w:r>
          </w:p>
        </w:tc>
        <w:tc>
          <w:tcPr>
            <w:tcW w:w="6765" w:type="dxa"/>
          </w:tcPr>
          <w:p w:rsidR="00C15F1C" w:rsidRDefault="00C15F1C" w:rsidP="00BB55E4">
            <w:pPr>
              <w:pStyle w:val="NormalWeb"/>
              <w:spacing w:line="276" w:lineRule="auto"/>
              <w:jc w:val="both"/>
            </w:pPr>
            <w:r>
              <w:t>Портреты писателей 20 века</w:t>
            </w:r>
          </w:p>
        </w:tc>
        <w:tc>
          <w:tcPr>
            <w:tcW w:w="1796" w:type="dxa"/>
          </w:tcPr>
          <w:p w:rsidR="00C15F1C" w:rsidRDefault="00C15F1C" w:rsidP="00BB55E4">
            <w:pPr>
              <w:pStyle w:val="NormalWeb"/>
              <w:spacing w:line="276" w:lineRule="auto"/>
              <w:jc w:val="center"/>
            </w:pPr>
            <w:r>
              <w:t>1</w:t>
            </w:r>
          </w:p>
        </w:tc>
      </w:tr>
    </w:tbl>
    <w:p w:rsidR="00C15F1C" w:rsidRDefault="00C15F1C" w:rsidP="006320F9">
      <w:pPr>
        <w:pStyle w:val="NormalWeb"/>
        <w:spacing w:before="0" w:beforeAutospacing="0" w:after="0" w:afterAutospacing="0"/>
        <w:ind w:firstLine="709"/>
        <w:jc w:val="both"/>
      </w:pPr>
    </w:p>
    <w:p w:rsidR="00C15F1C" w:rsidRDefault="00C15F1C" w:rsidP="006320F9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Дидактический раздаточный материал</w:t>
      </w:r>
      <w:r>
        <w:rPr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карточки по русскому языку 5-11 класс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6320F9">
      <w:pPr>
        <w:jc w:val="center"/>
        <w:rPr>
          <w:b/>
          <w:iCs/>
          <w:sz w:val="24"/>
          <w:szCs w:val="24"/>
        </w:rPr>
      </w:pPr>
    </w:p>
    <w:p w:rsidR="00C15F1C" w:rsidRDefault="00C15F1C" w:rsidP="006320F9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C15F1C" w:rsidRDefault="00C15F1C" w:rsidP="006320F9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100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6320F9">
      <w:pPr>
        <w:jc w:val="center"/>
        <w:rPr>
          <w:b/>
          <w:sz w:val="24"/>
          <w:szCs w:val="24"/>
        </w:rPr>
      </w:pPr>
    </w:p>
    <w:p w:rsidR="00C15F1C" w:rsidRDefault="00C15F1C" w:rsidP="006320F9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Печатные и электронные образовательные и информационные ресурсы</w:t>
      </w:r>
    </w:p>
    <w:p w:rsidR="00C15F1C" w:rsidRDefault="00C15F1C" w:rsidP="006320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Информационно-методические материалы</w:t>
      </w:r>
    </w:p>
    <w:p w:rsidR="00C15F1C" w:rsidRDefault="00C15F1C" w:rsidP="006320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 литература</w:t>
      </w:r>
    </w:p>
    <w:p w:rsidR="00C15F1C" w:rsidRPr="00C21B3F" w:rsidRDefault="00C15F1C" w:rsidP="006320F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Словари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2673"/>
        <w:gridCol w:w="2088"/>
        <w:gridCol w:w="2273"/>
        <w:gridCol w:w="1058"/>
        <w:gridCol w:w="868"/>
      </w:tblGrid>
      <w:tr w:rsidR="00C15F1C" w:rsidTr="00BB55E4">
        <w:trPr>
          <w:jc w:val="center"/>
        </w:trPr>
        <w:tc>
          <w:tcPr>
            <w:tcW w:w="66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73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08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2273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5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86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BB55E4">
        <w:trPr>
          <w:jc w:val="center"/>
        </w:trPr>
        <w:tc>
          <w:tcPr>
            <w:tcW w:w="66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7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Толковый словарь русского языка</w:t>
            </w:r>
          </w:p>
        </w:tc>
        <w:tc>
          <w:tcPr>
            <w:tcW w:w="2088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М.И.Махмутов</w:t>
            </w:r>
          </w:p>
        </w:tc>
        <w:tc>
          <w:tcPr>
            <w:tcW w:w="227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 «Просвещение»</w:t>
            </w:r>
          </w:p>
        </w:tc>
        <w:tc>
          <w:tcPr>
            <w:tcW w:w="105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86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66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7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Словообразовательный словарь русского языка для дошкольников</w:t>
            </w:r>
          </w:p>
        </w:tc>
        <w:tc>
          <w:tcPr>
            <w:tcW w:w="2088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А.В.Ковригина</w:t>
            </w:r>
          </w:p>
        </w:tc>
        <w:tc>
          <w:tcPr>
            <w:tcW w:w="227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ООО «Дом славянской книги»</w:t>
            </w:r>
          </w:p>
        </w:tc>
        <w:tc>
          <w:tcPr>
            <w:tcW w:w="105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86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66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73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Словарь-справочник Ударение</w:t>
            </w:r>
          </w:p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88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Е.А.Окунцова</w:t>
            </w:r>
          </w:p>
        </w:tc>
        <w:tc>
          <w:tcPr>
            <w:tcW w:w="2273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Издательство Московского университета(МГУ)</w:t>
            </w:r>
          </w:p>
        </w:tc>
        <w:tc>
          <w:tcPr>
            <w:tcW w:w="105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2010</w:t>
            </w:r>
          </w:p>
        </w:tc>
        <w:tc>
          <w:tcPr>
            <w:tcW w:w="86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66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7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Словарь синонимов русского языка</w:t>
            </w:r>
          </w:p>
        </w:tc>
        <w:tc>
          <w:tcPr>
            <w:tcW w:w="2088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З.Е.Александрова</w:t>
            </w:r>
          </w:p>
        </w:tc>
        <w:tc>
          <w:tcPr>
            <w:tcW w:w="2273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М.: Русский язык</w:t>
            </w:r>
          </w:p>
        </w:tc>
        <w:tc>
          <w:tcPr>
            <w:tcW w:w="105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86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66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7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Толковый словарь русского языка</w:t>
            </w:r>
          </w:p>
        </w:tc>
        <w:tc>
          <w:tcPr>
            <w:tcW w:w="208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В.Г. Бирюков</w:t>
            </w:r>
          </w:p>
        </w:tc>
        <w:tc>
          <w:tcPr>
            <w:tcW w:w="2273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5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86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66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7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Фразеологический словарь русского языка</w:t>
            </w:r>
          </w:p>
        </w:tc>
        <w:tc>
          <w:tcPr>
            <w:tcW w:w="208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Быстрова</w:t>
            </w:r>
          </w:p>
        </w:tc>
        <w:tc>
          <w:tcPr>
            <w:tcW w:w="2273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 Астрель</w:t>
            </w:r>
          </w:p>
        </w:tc>
        <w:tc>
          <w:tcPr>
            <w:tcW w:w="105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868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6320F9">
      <w:pPr>
        <w:rPr>
          <w:b/>
          <w:sz w:val="24"/>
          <w:szCs w:val="24"/>
        </w:rPr>
      </w:pPr>
    </w:p>
    <w:p w:rsidR="00C15F1C" w:rsidRDefault="00C15F1C" w:rsidP="006320F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"/>
        <w:gridCol w:w="2596"/>
        <w:gridCol w:w="2186"/>
        <w:gridCol w:w="1902"/>
        <w:gridCol w:w="1071"/>
        <w:gridCol w:w="984"/>
      </w:tblGrid>
      <w:tr w:rsidR="00C15F1C" w:rsidTr="00BB55E4">
        <w:trPr>
          <w:jc w:val="center"/>
        </w:trPr>
        <w:tc>
          <w:tcPr>
            <w:tcW w:w="832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9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18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1902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71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984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BB55E4">
        <w:trPr>
          <w:jc w:val="center"/>
        </w:trPr>
        <w:tc>
          <w:tcPr>
            <w:tcW w:w="832" w:type="dxa"/>
          </w:tcPr>
          <w:p w:rsidR="00C15F1C" w:rsidRDefault="00C15F1C" w:rsidP="00BB55E4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596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Литература в таблицах и схемах</w:t>
            </w:r>
          </w:p>
        </w:tc>
        <w:tc>
          <w:tcPr>
            <w:tcW w:w="2186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Е.А.Титаренко</w:t>
            </w:r>
          </w:p>
        </w:tc>
        <w:tc>
          <w:tcPr>
            <w:tcW w:w="1902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Москва “Экскмо”</w:t>
            </w:r>
          </w:p>
        </w:tc>
        <w:tc>
          <w:tcPr>
            <w:tcW w:w="1071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2013</w:t>
            </w:r>
          </w:p>
        </w:tc>
        <w:tc>
          <w:tcPr>
            <w:tcW w:w="984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832" w:type="dxa"/>
          </w:tcPr>
          <w:p w:rsidR="00C15F1C" w:rsidRDefault="00C15F1C" w:rsidP="00BB55E4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596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Русский язык в таблицах и схемах</w:t>
            </w:r>
          </w:p>
        </w:tc>
        <w:tc>
          <w:tcPr>
            <w:tcW w:w="2186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С.Н.Березина</w:t>
            </w:r>
          </w:p>
        </w:tc>
        <w:tc>
          <w:tcPr>
            <w:tcW w:w="1902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Москва “Экскмо”</w:t>
            </w:r>
          </w:p>
        </w:tc>
        <w:tc>
          <w:tcPr>
            <w:tcW w:w="1071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2012</w:t>
            </w:r>
          </w:p>
        </w:tc>
        <w:tc>
          <w:tcPr>
            <w:tcW w:w="984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15F1C" w:rsidRDefault="00C15F1C" w:rsidP="006320F9">
      <w:pPr>
        <w:jc w:val="center"/>
        <w:rPr>
          <w:b/>
          <w:sz w:val="24"/>
          <w:szCs w:val="24"/>
          <w:lang w:val="tt-RU"/>
        </w:rPr>
      </w:pPr>
    </w:p>
    <w:p w:rsidR="00C15F1C" w:rsidRDefault="00C15F1C" w:rsidP="006320F9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Методические пособия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"/>
        <w:gridCol w:w="2666"/>
        <w:gridCol w:w="2195"/>
        <w:gridCol w:w="1897"/>
        <w:gridCol w:w="1069"/>
        <w:gridCol w:w="965"/>
      </w:tblGrid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66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19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1897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BB55E4">
        <w:trPr>
          <w:trHeight w:val="778"/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666" w:type="dxa"/>
          </w:tcPr>
          <w:p w:rsidR="00C15F1C" w:rsidRDefault="00C15F1C" w:rsidP="00BB55E4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ОГЭ 2021. ФИПИ. Русский язык: Типовые экзаменационные варианты: 36 вариантов</w:t>
            </w:r>
          </w:p>
        </w:tc>
        <w:tc>
          <w:tcPr>
            <w:tcW w:w="2195" w:type="dxa"/>
          </w:tcPr>
          <w:p w:rsidR="00C15F1C" w:rsidRDefault="00C15F1C" w:rsidP="00BB55E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И.П.Цыбулько</w:t>
            </w:r>
          </w:p>
        </w:tc>
        <w:tc>
          <w:tcPr>
            <w:tcW w:w="1897" w:type="dxa"/>
          </w:tcPr>
          <w:p w:rsidR="00C15F1C" w:rsidRDefault="00C15F1C" w:rsidP="00BB55E4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Национальное образование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2021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666" w:type="dxa"/>
          </w:tcPr>
          <w:p w:rsidR="00C15F1C" w:rsidRDefault="00C15F1C" w:rsidP="00BB55E4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Интенсивный практический курс русского языка: орфография. Пунктуация: пособие для учащихся.</w:t>
            </w:r>
          </w:p>
        </w:tc>
        <w:tc>
          <w:tcPr>
            <w:tcW w:w="2195" w:type="dxa"/>
          </w:tcPr>
          <w:p w:rsidR="00C15F1C" w:rsidRDefault="00C15F1C" w:rsidP="00BB55E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О.А.Скрябина</w:t>
            </w:r>
          </w:p>
        </w:tc>
        <w:tc>
          <w:tcPr>
            <w:tcW w:w="1897" w:type="dxa"/>
          </w:tcPr>
          <w:p w:rsidR="00C15F1C" w:rsidRDefault="00C15F1C" w:rsidP="00BB55E4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М.: Просвещение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2006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666" w:type="dxa"/>
          </w:tcPr>
          <w:p w:rsidR="00C15F1C" w:rsidRDefault="00C15F1C" w:rsidP="00BB55E4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язык. Готовимся к ЕГЭ и ОГЭ по-новому, или сам себе репетитор. Пособие для абитуриентов 3-х частях.</w:t>
            </w:r>
          </w:p>
        </w:tc>
        <w:tc>
          <w:tcPr>
            <w:tcW w:w="2195" w:type="dxa"/>
          </w:tcPr>
          <w:p w:rsidR="00C15F1C" w:rsidRDefault="00C15F1C" w:rsidP="00BB55E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Поповская Л.В.</w:t>
            </w:r>
          </w:p>
        </w:tc>
        <w:tc>
          <w:tcPr>
            <w:tcW w:w="1897" w:type="dxa"/>
          </w:tcPr>
          <w:p w:rsidR="00C15F1C" w:rsidRDefault="00C15F1C" w:rsidP="00BB55E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Мини-тайп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Практикум ГИА 9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Т.Н.Назарова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«Экзамен»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Практика по русскому языку. Подготовка к выполнению заданий по синтаксису, пунктуации, орфографии. Лексике и фразеологии.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Т.Н.Назарова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«Экзамен»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Русский язык ЕГЭ типовые тестовые задания 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И.П. Васильевых, Ю.Н. Гостева 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 ЕГЭ типовые экзаменацион-ные варианты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И.П.Васильевых, И. П. Цыбулько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Национальное образование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Русский язык ЕГЭ 2000 заданий с ответами 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Г.Т.Егорова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Литература: тематичес-кие тесты: от текста к смыслу 10 класс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Е.В.Секачёва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Легион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Пунктуационный тренинг простое предложение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Н.Е.Кузнецова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Комплексный анализ текста рабочая тетрадь. 8 класс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Б. Малюшкин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центр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Русский язык тесты для промежуточного контроля.  5 класс 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Н.А.Сенина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Легион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 ГИА тематические тестовые задания. 8 класс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Г. Добротина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Академия развития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 Уроки русского языка в 8 классе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Г.А.Богданова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Поурочные разработки по русскому языку.</w:t>
            </w:r>
          </w:p>
          <w:p w:rsidR="00C15F1C" w:rsidRDefault="00C15F1C" w:rsidP="00BB55E4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 9 класс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Н.В.Егорова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ВАКО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Поурочные разработки по литературе. 7 класс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И.В.Золотарева, С. М. Аникина 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ВАКО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Литература. 8 класс. Поурочные планы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С.Б.Шадрина 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литературе. 8 класс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 Золотарева, Т.А. Крысова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ВАКО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77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666" w:type="dxa"/>
          </w:tcPr>
          <w:p w:rsidR="00C15F1C" w:rsidRDefault="00C15F1C" w:rsidP="00BB55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Поурочные разработки по литературе 9 класс</w:t>
            </w:r>
          </w:p>
        </w:tc>
        <w:tc>
          <w:tcPr>
            <w:tcW w:w="219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В. Золотарева, Н. В. Егорова</w:t>
            </w:r>
          </w:p>
        </w:tc>
        <w:tc>
          <w:tcPr>
            <w:tcW w:w="1897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ВАКО</w:t>
            </w:r>
          </w:p>
        </w:tc>
        <w:tc>
          <w:tcPr>
            <w:tcW w:w="1069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965" w:type="dxa"/>
          </w:tcPr>
          <w:p w:rsidR="00C15F1C" w:rsidRDefault="00C15F1C" w:rsidP="00BB5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Default="00C15F1C" w:rsidP="006320F9">
      <w:pPr>
        <w:jc w:val="center"/>
        <w:rPr>
          <w:b/>
          <w:sz w:val="24"/>
          <w:szCs w:val="24"/>
          <w:lang w:val="tt-RU"/>
        </w:rPr>
      </w:pPr>
    </w:p>
    <w:p w:rsidR="00C15F1C" w:rsidRDefault="00C15F1C" w:rsidP="006320F9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Литература</w:t>
      </w:r>
    </w:p>
    <w:p w:rsidR="00C15F1C" w:rsidRDefault="00C15F1C" w:rsidP="006320F9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(подписки, книги для внеклассного чтения, внеклассной работы)</w:t>
      </w:r>
    </w:p>
    <w:p w:rsidR="00C15F1C" w:rsidRDefault="00C15F1C" w:rsidP="006320F9">
      <w:pPr>
        <w:jc w:val="center"/>
        <w:rPr>
          <w:sz w:val="24"/>
          <w:szCs w:val="24"/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2080"/>
        <w:gridCol w:w="2693"/>
        <w:gridCol w:w="1865"/>
        <w:gridCol w:w="1066"/>
        <w:gridCol w:w="944"/>
      </w:tblGrid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п\п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 экз.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Лужина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Набоков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Современник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Перекур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Ю.Нагибин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Современник 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в сердце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М.Шолохов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Современник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Алексеевич Бунин жизнь и творчество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Л.А.Смирнова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Румяный парус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А.Н.Майков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Болотные робинзоны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Радзиевская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Золотая роза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К.Паустовский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Вампилов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 Сушков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 Россия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Демьян Бедный 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Эвентов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Запрет на жизнь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А.Л. Литвин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Сказания об Омаре Хайяме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Г.Гулиа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Молодая гвардия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Сергей Есенин 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 Прокушев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Современник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Трагедия Шекспира «Гамлет»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Аникст</w:t>
            </w:r>
          </w:p>
        </w:tc>
        <w:tc>
          <w:tcPr>
            <w:tcW w:w="1865" w:type="dxa"/>
          </w:tcPr>
          <w:p w:rsidR="00C15F1C" w:rsidRDefault="00C15F1C" w:rsidP="00BB55E4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Просвещение</w:t>
            </w:r>
          </w:p>
        </w:tc>
        <w:tc>
          <w:tcPr>
            <w:tcW w:w="1066" w:type="dxa"/>
          </w:tcPr>
          <w:p w:rsidR="00C15F1C" w:rsidRDefault="00C15F1C" w:rsidP="00BB55E4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1986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Писатели о писателях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В.Каверин, Вл. Новиков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прошлым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Л. Андроников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 Россия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Есенин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 Прокушев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 Россия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 воздействие литературы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Перевозная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Народная асвета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Маленькая повесть о Михаиле Глинке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 Канн-Новикова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семье Кашириных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Забурдаев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Волго-Вятское книжное издательство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22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 памяти народной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Ю.Л. Прокушев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Молодая гвардия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F1C" w:rsidTr="00BB55E4">
        <w:trPr>
          <w:jc w:val="center"/>
        </w:trPr>
        <w:tc>
          <w:tcPr>
            <w:tcW w:w="923" w:type="dxa"/>
          </w:tcPr>
          <w:p w:rsidR="00C15F1C" w:rsidRDefault="00C15F1C" w:rsidP="00BB55E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23</w:t>
            </w:r>
          </w:p>
        </w:tc>
        <w:tc>
          <w:tcPr>
            <w:tcW w:w="208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Писатели о писателях</w:t>
            </w:r>
          </w:p>
        </w:tc>
        <w:tc>
          <w:tcPr>
            <w:tcW w:w="2693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Ю.М.Лотман</w:t>
            </w:r>
          </w:p>
        </w:tc>
        <w:tc>
          <w:tcPr>
            <w:tcW w:w="1865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</w:t>
            </w:r>
          </w:p>
        </w:tc>
        <w:tc>
          <w:tcPr>
            <w:tcW w:w="1066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944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5F1C" w:rsidRPr="00BB2B02" w:rsidRDefault="00C15F1C" w:rsidP="006320F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15F1C" w:rsidRDefault="00C15F1C" w:rsidP="006320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C15F1C" w:rsidRDefault="00C15F1C" w:rsidP="006320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50"/>
      </w:tblGrid>
      <w:tr w:rsidR="00C15F1C" w:rsidTr="00BB55E4">
        <w:trPr>
          <w:trHeight w:val="403"/>
        </w:trPr>
        <w:tc>
          <w:tcPr>
            <w:tcW w:w="708" w:type="dxa"/>
          </w:tcPr>
          <w:p w:rsidR="00C15F1C" w:rsidRDefault="00C15F1C" w:rsidP="00BB55E4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0" w:type="dxa"/>
          </w:tcPr>
          <w:p w:rsidR="00C15F1C" w:rsidRDefault="00C15F1C" w:rsidP="00BB55E4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C15F1C" w:rsidTr="00BB55E4">
        <w:tc>
          <w:tcPr>
            <w:tcW w:w="708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50" w:type="dxa"/>
          </w:tcPr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ОГЭ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ЕГЭ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Захарина.ру.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Рустьютер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 портал Про Школу.ру http://www.proshkolu.ru/</w:t>
            </w:r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Педсовет.ру  </w:t>
            </w:r>
            <w:hyperlink r:id="rId32" w:history="1">
              <w:r>
                <w:rPr>
                  <w:rStyle w:val="Hyperlink"/>
                  <w:sz w:val="24"/>
                  <w:szCs w:val="24"/>
                </w:rPr>
                <w:t>http://pedsovet.org/</w:t>
              </w:r>
            </w:hyperlink>
          </w:p>
          <w:p w:rsidR="00C15F1C" w:rsidRDefault="00C15F1C" w:rsidP="00BB55E4">
            <w:pPr>
              <w:rPr>
                <w:sz w:val="24"/>
                <w:szCs w:val="24"/>
              </w:rPr>
            </w:pPr>
            <w:hyperlink r:id="rId33" w:tgtFrame="_blank" w:history="1">
              <w:r>
                <w:rPr>
                  <w:rStyle w:val="Hyperlink"/>
                  <w:bCs/>
                  <w:color w:val="006AC3"/>
                  <w:sz w:val="24"/>
                  <w:szCs w:val="24"/>
                </w:rPr>
                <w:t>Официальный информационный портал ЕГЭ</w:t>
              </w:r>
            </w:hyperlink>
          </w:p>
          <w:p w:rsidR="00C15F1C" w:rsidRDefault="00C15F1C" w:rsidP="00BB55E4">
            <w:pPr>
              <w:rPr>
                <w:sz w:val="24"/>
                <w:szCs w:val="24"/>
              </w:rPr>
            </w:pPr>
            <w:hyperlink r:id="rId34" w:tgtFrame="_blank" w:history="1">
              <w:r>
                <w:rPr>
                  <w:rStyle w:val="Hyperlink"/>
                  <w:bCs/>
                  <w:color w:val="006AC3"/>
                  <w:sz w:val="24"/>
                  <w:szCs w:val="24"/>
                </w:rPr>
                <w:t>Официальный информационный портал ГИА</w:t>
              </w:r>
            </w:hyperlink>
          </w:p>
          <w:p w:rsidR="00C15F1C" w:rsidRDefault="00C15F1C" w:rsidP="00BB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11</w:t>
            </w:r>
          </w:p>
        </w:tc>
      </w:tr>
    </w:tbl>
    <w:p w:rsidR="00C15F1C" w:rsidRDefault="00C15F1C" w:rsidP="004D651C">
      <w:pPr>
        <w:rPr>
          <w:sz w:val="24"/>
          <w:szCs w:val="24"/>
        </w:rPr>
      </w:pPr>
    </w:p>
    <w:sectPr w:rsidR="00C15F1C" w:rsidSect="00BA2EFD">
      <w:pgSz w:w="11906" w:h="16838"/>
      <w:pgMar w:top="567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664A6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C96491C"/>
    <w:multiLevelType w:val="hybridMultilevel"/>
    <w:tmpl w:val="EB22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2300"/>
    <w:rsid w:val="00022275"/>
    <w:rsid w:val="0002288E"/>
    <w:rsid w:val="00022EEA"/>
    <w:rsid w:val="00027BA1"/>
    <w:rsid w:val="000354C5"/>
    <w:rsid w:val="00060BE0"/>
    <w:rsid w:val="00067A44"/>
    <w:rsid w:val="000716DC"/>
    <w:rsid w:val="000929FD"/>
    <w:rsid w:val="000B000B"/>
    <w:rsid w:val="000C1C2C"/>
    <w:rsid w:val="000D0B4E"/>
    <w:rsid w:val="000F4E91"/>
    <w:rsid w:val="0017224F"/>
    <w:rsid w:val="00177BFD"/>
    <w:rsid w:val="001803CE"/>
    <w:rsid w:val="001847F6"/>
    <w:rsid w:val="001900E6"/>
    <w:rsid w:val="001B1436"/>
    <w:rsid w:val="001E1FD8"/>
    <w:rsid w:val="001F2B61"/>
    <w:rsid w:val="001F3B5E"/>
    <w:rsid w:val="002144E6"/>
    <w:rsid w:val="00223026"/>
    <w:rsid w:val="00223AAD"/>
    <w:rsid w:val="00237E7A"/>
    <w:rsid w:val="00237EE1"/>
    <w:rsid w:val="00253084"/>
    <w:rsid w:val="002531A3"/>
    <w:rsid w:val="00267284"/>
    <w:rsid w:val="00287B3A"/>
    <w:rsid w:val="00287B92"/>
    <w:rsid w:val="00290A1B"/>
    <w:rsid w:val="0029406E"/>
    <w:rsid w:val="002A4587"/>
    <w:rsid w:val="002C39B7"/>
    <w:rsid w:val="002C71E1"/>
    <w:rsid w:val="002E771D"/>
    <w:rsid w:val="002F0462"/>
    <w:rsid w:val="003001C0"/>
    <w:rsid w:val="00322FBF"/>
    <w:rsid w:val="0033348D"/>
    <w:rsid w:val="00340A60"/>
    <w:rsid w:val="00344D37"/>
    <w:rsid w:val="00352588"/>
    <w:rsid w:val="00370C8D"/>
    <w:rsid w:val="00372A58"/>
    <w:rsid w:val="00386265"/>
    <w:rsid w:val="0039056D"/>
    <w:rsid w:val="003A03E2"/>
    <w:rsid w:val="003C0BF8"/>
    <w:rsid w:val="003D1DD8"/>
    <w:rsid w:val="003E6A00"/>
    <w:rsid w:val="00422FF7"/>
    <w:rsid w:val="00444E70"/>
    <w:rsid w:val="00446DB0"/>
    <w:rsid w:val="0045678E"/>
    <w:rsid w:val="004577DB"/>
    <w:rsid w:val="00457EF5"/>
    <w:rsid w:val="00473FFA"/>
    <w:rsid w:val="0047545E"/>
    <w:rsid w:val="00481589"/>
    <w:rsid w:val="0048678D"/>
    <w:rsid w:val="00490A34"/>
    <w:rsid w:val="004A3C11"/>
    <w:rsid w:val="004D651C"/>
    <w:rsid w:val="004D7D64"/>
    <w:rsid w:val="004E7D42"/>
    <w:rsid w:val="004F71DA"/>
    <w:rsid w:val="0050729C"/>
    <w:rsid w:val="00530E6A"/>
    <w:rsid w:val="00540A46"/>
    <w:rsid w:val="005457F1"/>
    <w:rsid w:val="00545F98"/>
    <w:rsid w:val="00572F68"/>
    <w:rsid w:val="00574E63"/>
    <w:rsid w:val="005867FD"/>
    <w:rsid w:val="005B3A5F"/>
    <w:rsid w:val="005C7B77"/>
    <w:rsid w:val="006135A6"/>
    <w:rsid w:val="006320F9"/>
    <w:rsid w:val="006A5DEE"/>
    <w:rsid w:val="006D1A92"/>
    <w:rsid w:val="006E727F"/>
    <w:rsid w:val="006F11F2"/>
    <w:rsid w:val="006F4304"/>
    <w:rsid w:val="006F4B7B"/>
    <w:rsid w:val="00702FA5"/>
    <w:rsid w:val="00756921"/>
    <w:rsid w:val="00757675"/>
    <w:rsid w:val="00776DA8"/>
    <w:rsid w:val="007800A7"/>
    <w:rsid w:val="00782CDB"/>
    <w:rsid w:val="007B245D"/>
    <w:rsid w:val="007B5A39"/>
    <w:rsid w:val="007C3B8C"/>
    <w:rsid w:val="007C5C6F"/>
    <w:rsid w:val="007E67D3"/>
    <w:rsid w:val="007E745D"/>
    <w:rsid w:val="007F4A2E"/>
    <w:rsid w:val="00811140"/>
    <w:rsid w:val="00822E92"/>
    <w:rsid w:val="008255F9"/>
    <w:rsid w:val="00831EB8"/>
    <w:rsid w:val="00834F35"/>
    <w:rsid w:val="00846E86"/>
    <w:rsid w:val="008A2424"/>
    <w:rsid w:val="008C5911"/>
    <w:rsid w:val="008D53BB"/>
    <w:rsid w:val="008E496B"/>
    <w:rsid w:val="0091477D"/>
    <w:rsid w:val="0092001F"/>
    <w:rsid w:val="009206C2"/>
    <w:rsid w:val="00923E63"/>
    <w:rsid w:val="009271D6"/>
    <w:rsid w:val="00942BAB"/>
    <w:rsid w:val="0096243A"/>
    <w:rsid w:val="0096474B"/>
    <w:rsid w:val="0098320B"/>
    <w:rsid w:val="0099002A"/>
    <w:rsid w:val="00992825"/>
    <w:rsid w:val="009C6F80"/>
    <w:rsid w:val="009D1107"/>
    <w:rsid w:val="00A26056"/>
    <w:rsid w:val="00A37274"/>
    <w:rsid w:val="00A47517"/>
    <w:rsid w:val="00A65042"/>
    <w:rsid w:val="00A801DC"/>
    <w:rsid w:val="00A82F1C"/>
    <w:rsid w:val="00A83079"/>
    <w:rsid w:val="00AB1E5A"/>
    <w:rsid w:val="00AC6F1F"/>
    <w:rsid w:val="00AD6EF1"/>
    <w:rsid w:val="00AE7F89"/>
    <w:rsid w:val="00AF22A7"/>
    <w:rsid w:val="00B236FF"/>
    <w:rsid w:val="00B27F90"/>
    <w:rsid w:val="00B507B4"/>
    <w:rsid w:val="00B72068"/>
    <w:rsid w:val="00B8785B"/>
    <w:rsid w:val="00B93A3A"/>
    <w:rsid w:val="00B952F2"/>
    <w:rsid w:val="00B96CBE"/>
    <w:rsid w:val="00BA2EFD"/>
    <w:rsid w:val="00BB2B02"/>
    <w:rsid w:val="00BB55E4"/>
    <w:rsid w:val="00BD26FE"/>
    <w:rsid w:val="00BF318A"/>
    <w:rsid w:val="00C07027"/>
    <w:rsid w:val="00C102D3"/>
    <w:rsid w:val="00C15F1C"/>
    <w:rsid w:val="00C21B3F"/>
    <w:rsid w:val="00C260A4"/>
    <w:rsid w:val="00C55571"/>
    <w:rsid w:val="00CB3C33"/>
    <w:rsid w:val="00CD0D9E"/>
    <w:rsid w:val="00CD3E5D"/>
    <w:rsid w:val="00CE2C52"/>
    <w:rsid w:val="00CE6950"/>
    <w:rsid w:val="00D02300"/>
    <w:rsid w:val="00D13AAA"/>
    <w:rsid w:val="00D1787B"/>
    <w:rsid w:val="00D31A8C"/>
    <w:rsid w:val="00D662E2"/>
    <w:rsid w:val="00DA1E53"/>
    <w:rsid w:val="00DD4FC1"/>
    <w:rsid w:val="00DE559C"/>
    <w:rsid w:val="00E05C0A"/>
    <w:rsid w:val="00E07EB0"/>
    <w:rsid w:val="00E425C0"/>
    <w:rsid w:val="00E57290"/>
    <w:rsid w:val="00E61FAD"/>
    <w:rsid w:val="00E626D1"/>
    <w:rsid w:val="00E74A5C"/>
    <w:rsid w:val="00E8067F"/>
    <w:rsid w:val="00E93847"/>
    <w:rsid w:val="00EE24D0"/>
    <w:rsid w:val="00EE476A"/>
    <w:rsid w:val="00EE6E03"/>
    <w:rsid w:val="00F0130B"/>
    <w:rsid w:val="00F20A0E"/>
    <w:rsid w:val="00F4106B"/>
    <w:rsid w:val="00F7066D"/>
    <w:rsid w:val="00F8409D"/>
    <w:rsid w:val="00FA0398"/>
    <w:rsid w:val="00FD3A33"/>
    <w:rsid w:val="00FE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300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link w:val="Heading2Char"/>
    <w:uiPriority w:val="99"/>
    <w:qFormat/>
    <w:rsid w:val="006E72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E727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rsid w:val="00D0230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D02300"/>
    <w:rPr>
      <w:rFonts w:cs="Times New Roman"/>
      <w:color w:val="0000FF"/>
      <w:u w:val="single"/>
    </w:rPr>
  </w:style>
  <w:style w:type="paragraph" w:customStyle="1" w:styleId="c0">
    <w:name w:val="c0"/>
    <w:basedOn w:val="Normal"/>
    <w:uiPriority w:val="99"/>
    <w:rsid w:val="00D02300"/>
    <w:pPr>
      <w:spacing w:before="90" w:after="90"/>
    </w:pPr>
    <w:rPr>
      <w:sz w:val="24"/>
      <w:szCs w:val="24"/>
    </w:rPr>
  </w:style>
  <w:style w:type="character" w:customStyle="1" w:styleId="c3">
    <w:name w:val="c3"/>
    <w:uiPriority w:val="99"/>
    <w:rsid w:val="00D02300"/>
  </w:style>
  <w:style w:type="paragraph" w:customStyle="1" w:styleId="c1">
    <w:name w:val="c1"/>
    <w:basedOn w:val="Normal"/>
    <w:uiPriority w:val="99"/>
    <w:rsid w:val="00D02300"/>
    <w:pPr>
      <w:spacing w:before="90" w:after="90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6135A6"/>
    <w:rPr>
      <w:rFonts w:cs="Times New Roman"/>
    </w:rPr>
  </w:style>
  <w:style w:type="character" w:styleId="Strong">
    <w:name w:val="Strong"/>
    <w:basedOn w:val="DefaultParagraphFont"/>
    <w:uiPriority w:val="99"/>
    <w:qFormat/>
    <w:rsid w:val="00AF22A7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2C71E1"/>
    <w:pPr>
      <w:ind w:left="720"/>
      <w:contextualSpacing/>
    </w:pPr>
  </w:style>
  <w:style w:type="table" w:styleId="TableGrid">
    <w:name w:val="Table Grid"/>
    <w:basedOn w:val="TableNormal"/>
    <w:uiPriority w:val="99"/>
    <w:rsid w:val="002C71E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0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13" Type="http://schemas.openxmlformats.org/officeDocument/2006/relationships/hyperlink" Target="http://www.zavuch.info/" TargetMode="External"/><Relationship Id="rId18" Type="http://schemas.openxmlformats.org/officeDocument/2006/relationships/hyperlink" Target="http://pedsovet.org/" TargetMode="External"/><Relationship Id="rId26" Type="http://schemas.openxmlformats.org/officeDocument/2006/relationships/hyperlink" Target="http://www.zavuch.inf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avuch.info/" TargetMode="External"/><Relationship Id="rId34" Type="http://schemas.openxmlformats.org/officeDocument/2006/relationships/hyperlink" Target="http://gia.edu.ru/" TargetMode="External"/><Relationship Id="rId7" Type="http://schemas.openxmlformats.org/officeDocument/2006/relationships/hyperlink" Target="http://www.zavuch.info/" TargetMode="External"/><Relationship Id="rId12" Type="http://schemas.openxmlformats.org/officeDocument/2006/relationships/hyperlink" Target="http://gia.edu.ru/" TargetMode="External"/><Relationship Id="rId17" Type="http://schemas.openxmlformats.org/officeDocument/2006/relationships/hyperlink" Target="https://www.google.ru/url?sa=t&amp;rct=j&amp;q=&amp;esrc=s&amp;source=web&amp;cd=6&amp;sqi=2&amp;ved=0CEQQFjAF&amp;url=http%3A%2F%2Fwww.openclass.ru%2Fdig_resources&amp;ei=6O0qVNelFYThywOm4IH4DA&amp;usg=AFQjCNFS0XChdcKc1kUvfquc3YkgpyOa6w&amp;bvm=bv.76477589,d.ZWU&amp;cad=rjt" TargetMode="External"/><Relationship Id="rId25" Type="http://schemas.openxmlformats.org/officeDocument/2006/relationships/hyperlink" Target="https://www.google.ru/url?sa=t&amp;rct=j&amp;q=&amp;esrc=s&amp;source=web&amp;cd=6&amp;sqi=2&amp;ved=0CEQQFjAF&amp;url=http%3A%2F%2Fwww.openclass.ru%2Fdig_resources&amp;ei=6O0qVNelFYThywOm4IH4DA&amp;usg=AFQjCNFS0XChdcKc1kUvfquc3YkgpyOa6w&amp;bvm=bv.76477589,d.ZWU&amp;cad=rjt" TargetMode="External"/><Relationship Id="rId33" Type="http://schemas.openxmlformats.org/officeDocument/2006/relationships/hyperlink" Target="http://ege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gia.edu.ru/" TargetMode="External"/><Relationship Id="rId20" Type="http://schemas.openxmlformats.org/officeDocument/2006/relationships/hyperlink" Target="http://gia.edu.ru/" TargetMode="External"/><Relationship Id="rId29" Type="http://schemas.openxmlformats.org/officeDocument/2006/relationships/hyperlink" Target="http://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a.edu.ru/" TargetMode="External"/><Relationship Id="rId11" Type="http://schemas.openxmlformats.org/officeDocument/2006/relationships/hyperlink" Target="http://ege.edu.ru/" TargetMode="External"/><Relationship Id="rId24" Type="http://schemas.openxmlformats.org/officeDocument/2006/relationships/hyperlink" Target="http://gia.edu.ru/" TargetMode="External"/><Relationship Id="rId32" Type="http://schemas.openxmlformats.org/officeDocument/2006/relationships/hyperlink" Target="http://pedsovet.org/" TargetMode="External"/><Relationship Id="rId5" Type="http://schemas.openxmlformats.org/officeDocument/2006/relationships/hyperlink" Target="http://ege.edu.ru/" TargetMode="External"/><Relationship Id="rId15" Type="http://schemas.openxmlformats.org/officeDocument/2006/relationships/hyperlink" Target="http://ege.edu.ru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ege.edu.ru/" TargetMode="External"/><Relationship Id="rId31" Type="http://schemas.openxmlformats.org/officeDocument/2006/relationships/hyperlink" Target="https://www.google.ru/url?sa=t&amp;rct=j&amp;q=&amp;esrc=s&amp;source=web&amp;cd=6&amp;sqi=2&amp;ved=0CEQQFjAF&amp;url=http%3A%2F%2Fwww.openclass.ru%2Fdig_resources&amp;ei=6O0qVNelFYThywOm4IH4DA&amp;usg=AFQjCNFS0XChdcKc1kUvfquc3YkgpyOa6w&amp;bvm=bv.76477589,d.ZWU&amp;cad=rj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library?p_rubr=2.1" TargetMode="External"/><Relationship Id="rId14" Type="http://schemas.openxmlformats.org/officeDocument/2006/relationships/hyperlink" Target="http://pedsovet.org/" TargetMode="External"/><Relationship Id="rId22" Type="http://schemas.openxmlformats.org/officeDocument/2006/relationships/hyperlink" Target="http://pedsovet.org/" TargetMode="External"/><Relationship Id="rId27" Type="http://schemas.openxmlformats.org/officeDocument/2006/relationships/hyperlink" Target="http://pedsovet.org/" TargetMode="External"/><Relationship Id="rId30" Type="http://schemas.openxmlformats.org/officeDocument/2006/relationships/hyperlink" Target="http://gia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473</TotalTime>
  <Pages>37</Pages>
  <Words>9041</Words>
  <Characters>-32766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Руслан</cp:lastModifiedBy>
  <cp:revision>13</cp:revision>
  <dcterms:created xsi:type="dcterms:W3CDTF">2016-03-01T16:43:00Z</dcterms:created>
  <dcterms:modified xsi:type="dcterms:W3CDTF">2021-01-15T17:49:00Z</dcterms:modified>
</cp:coreProperties>
</file>